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45BA3" w:rsidRDefault="00F45BA3" w:rsidP="00CB08E0">
      <w:pPr>
        <w:rPr>
          <w:rFonts w:ascii="HelveticaNeueLT Std" w:hAnsi="HelveticaNeueLT Std" w:cs="Arial"/>
          <w:color w:val="FF0000"/>
          <w:sz w:val="28"/>
          <w:szCs w:val="24"/>
        </w:rPr>
      </w:pPr>
      <w:r w:rsidRPr="00F45BA3">
        <w:rPr>
          <w:rFonts w:ascii="HelveticaNeueLT Std" w:hAnsi="HelveticaNeueLT Std" w:cs="Arial"/>
          <w:b/>
          <w:sz w:val="28"/>
          <w:szCs w:val="24"/>
        </w:rPr>
        <w:t xml:space="preserve">Venerdì </w:t>
      </w:r>
      <w:r w:rsidR="003206D5">
        <w:rPr>
          <w:rFonts w:ascii="HelveticaNeueLT Std" w:hAnsi="HelveticaNeueLT Std" w:cs="Arial"/>
          <w:b/>
          <w:sz w:val="28"/>
          <w:szCs w:val="24"/>
        </w:rPr>
        <w:t>5 agosto alle Buse de Tresca</w:t>
      </w:r>
      <w:r w:rsidR="004B4CF3">
        <w:rPr>
          <w:rFonts w:ascii="HelveticaNeueLT Std" w:hAnsi="HelveticaNeueLT Std" w:cs="Arial"/>
          <w:b/>
          <w:sz w:val="28"/>
          <w:szCs w:val="24"/>
        </w:rPr>
        <w:t xml:space="preserve"> in Val di Fiemme</w:t>
      </w:r>
    </w:p>
    <w:p w:rsidR="00651189" w:rsidRPr="00F45BA3" w:rsidRDefault="003206D5" w:rsidP="007D351B">
      <w:pPr>
        <w:rPr>
          <w:rFonts w:ascii="HelveticaNeueLT Std" w:hAnsi="HelveticaNeueLT Std" w:cs="Arial"/>
          <w:b/>
          <w:sz w:val="31"/>
          <w:szCs w:val="31"/>
        </w:rPr>
      </w:pPr>
      <w:r>
        <w:rPr>
          <w:rFonts w:ascii="HelveticaNeueLT Std" w:hAnsi="HelveticaNeueLT Std" w:cs="Arial"/>
          <w:b/>
          <w:sz w:val="31"/>
          <w:szCs w:val="31"/>
        </w:rPr>
        <w:t xml:space="preserve">LA MUSICA SENZA TEMPO DEGLI </w:t>
      </w:r>
      <w:r w:rsidRPr="003206D5">
        <w:rPr>
          <w:rFonts w:ascii="HelveticaNeueLT Std" w:hAnsi="HelveticaNeueLT Std" w:cs="Arial"/>
          <w:b/>
          <w:sz w:val="31"/>
          <w:szCs w:val="31"/>
        </w:rPr>
        <w:t>HUUN-HUUR-TU</w:t>
      </w:r>
    </w:p>
    <w:p w:rsidR="00905997" w:rsidRPr="00F45BA3" w:rsidRDefault="00905997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C34D2B" w:rsidRDefault="00584AE9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  <w:r>
        <w:rPr>
          <w:rFonts w:ascii="HelveticaNeueLT Std" w:hAnsi="HelveticaNeueLT Std" w:cs="Arial"/>
          <w:b/>
          <w:szCs w:val="24"/>
          <w:lang w:val="it-IT"/>
        </w:rPr>
        <w:t>D</w:t>
      </w:r>
      <w:r w:rsidR="00C34D2B">
        <w:rPr>
          <w:rFonts w:ascii="HelveticaNeueLT Std" w:hAnsi="HelveticaNeueLT Std" w:cs="Arial"/>
          <w:b/>
          <w:szCs w:val="24"/>
          <w:lang w:val="it-IT"/>
        </w:rPr>
        <w:t xml:space="preserve">alla piccola e misteriosa </w:t>
      </w:r>
      <w:r w:rsidR="006D75FB">
        <w:rPr>
          <w:rFonts w:ascii="HelveticaNeueLT Std" w:hAnsi="HelveticaNeueLT Std" w:cs="Arial"/>
          <w:b/>
          <w:szCs w:val="24"/>
          <w:lang w:val="it-IT"/>
        </w:rPr>
        <w:t xml:space="preserve">Repubblica di </w:t>
      </w:r>
      <w:proofErr w:type="spellStart"/>
      <w:r w:rsidR="006D75FB">
        <w:rPr>
          <w:rFonts w:ascii="HelveticaNeueLT Std" w:hAnsi="HelveticaNeueLT Std" w:cs="Arial"/>
          <w:b/>
          <w:szCs w:val="24"/>
          <w:lang w:val="it-IT"/>
        </w:rPr>
        <w:t>Tuva</w:t>
      </w:r>
      <w:proofErr w:type="spellEnd"/>
      <w:r w:rsidR="00C34D2B">
        <w:rPr>
          <w:rFonts w:ascii="HelveticaNeueLT Std" w:hAnsi="HelveticaNeueLT Std" w:cs="Arial"/>
          <w:b/>
          <w:szCs w:val="24"/>
          <w:lang w:val="it-IT"/>
        </w:rPr>
        <w:t xml:space="preserve"> ai confini con la Mongolia, questa formazione si fa interprete della tradizione musicale del territorio</w:t>
      </w:r>
      <w:r w:rsidR="006D75FB">
        <w:rPr>
          <w:rFonts w:ascii="HelveticaNeueLT Std" w:hAnsi="HelveticaNeueLT Std" w:cs="Arial"/>
          <w:b/>
          <w:szCs w:val="24"/>
          <w:lang w:val="it-IT"/>
        </w:rPr>
        <w:t xml:space="preserve"> </w:t>
      </w:r>
      <w:r w:rsidR="00C34D2B">
        <w:rPr>
          <w:rFonts w:ascii="HelveticaNeueLT Std" w:hAnsi="HelveticaNeueLT Std" w:cs="Arial"/>
          <w:b/>
          <w:szCs w:val="24"/>
          <w:lang w:val="it-IT"/>
        </w:rPr>
        <w:t>basata sul canto armonico</w:t>
      </w:r>
      <w:r w:rsidR="006D75FB">
        <w:rPr>
          <w:rFonts w:ascii="HelveticaNeueLT Std" w:hAnsi="HelveticaNeueLT Std" w:cs="Arial"/>
          <w:b/>
          <w:szCs w:val="24"/>
          <w:lang w:val="it-IT"/>
        </w:rPr>
        <w:t>,</w:t>
      </w:r>
      <w:r w:rsidR="00C34D2B">
        <w:rPr>
          <w:rFonts w:ascii="HelveticaNeueLT Std" w:hAnsi="HelveticaNeueLT Std" w:cs="Arial"/>
          <w:b/>
          <w:szCs w:val="24"/>
          <w:lang w:val="it-IT"/>
        </w:rPr>
        <w:t xml:space="preserve"> accompagnandolo con strumenti tradizionali a corde e percussioni</w:t>
      </w:r>
    </w:p>
    <w:p w:rsidR="0024443F" w:rsidRDefault="0024443F" w:rsidP="0024443F">
      <w:pPr>
        <w:jc w:val="both"/>
        <w:rPr>
          <w:rFonts w:ascii="HelveticaNeueLT Std" w:hAnsi="HelveticaNeueLT Std" w:cs="Arial"/>
          <w:szCs w:val="24"/>
        </w:rPr>
      </w:pPr>
    </w:p>
    <w:p w:rsidR="003206D5" w:rsidRPr="003206D5" w:rsidRDefault="003206D5" w:rsidP="003206D5">
      <w:pPr>
        <w:jc w:val="both"/>
        <w:rPr>
          <w:rFonts w:ascii="HelveticaNeueLT Std" w:hAnsi="HelveticaNeueLT Std" w:cs="Arial"/>
          <w:szCs w:val="24"/>
        </w:rPr>
      </w:pPr>
      <w:r w:rsidRPr="003206D5">
        <w:rPr>
          <w:rFonts w:ascii="HelveticaNeueLT Std" w:hAnsi="HelveticaNeueLT Std" w:cs="Arial"/>
          <w:szCs w:val="24"/>
        </w:rPr>
        <w:t>Sul bastione verde delle Buse di Tresca – in Val di Fiemme - che si affaccia sulle Pale di San Martino, il festival di musica in quota I Suoni delle Dolomiti ospita, venerdì 5 agosto (ore 13), un quartetto provenie</w:t>
      </w:r>
      <w:r>
        <w:rPr>
          <w:rFonts w:ascii="HelveticaNeueLT Std" w:hAnsi="HelveticaNeueLT Std" w:cs="Arial"/>
          <w:szCs w:val="24"/>
        </w:rPr>
        <w:t>nte dalla piccola e misteriosa R</w:t>
      </w:r>
      <w:r w:rsidRPr="003206D5">
        <w:rPr>
          <w:rFonts w:ascii="HelveticaNeueLT Std" w:hAnsi="HelveticaNeueLT Std" w:cs="Arial"/>
          <w:szCs w:val="24"/>
        </w:rPr>
        <w:t xml:space="preserve">epubblica di </w:t>
      </w:r>
      <w:proofErr w:type="spellStart"/>
      <w:r w:rsidRPr="003206D5">
        <w:rPr>
          <w:rFonts w:ascii="HelveticaNeueLT Std" w:hAnsi="HelveticaNeueLT Std" w:cs="Arial"/>
          <w:szCs w:val="24"/>
        </w:rPr>
        <w:t>Tuva</w:t>
      </w:r>
      <w:proofErr w:type="spellEnd"/>
      <w:r w:rsidRPr="003206D5">
        <w:rPr>
          <w:rFonts w:ascii="HelveticaNeueLT Std" w:hAnsi="HelveticaNeueLT Std" w:cs="Arial"/>
          <w:szCs w:val="24"/>
        </w:rPr>
        <w:t xml:space="preserve"> appartenente alla Federazione Russa. Siamo ai confini con la Mongolia e la tradizione musicale di questo territorio ha nel canto armonico la propria caratteristica principale, il tutto viene accompagnato da strumenti tradizionali a corde e a percussione quali l’</w:t>
      </w:r>
      <w:proofErr w:type="spellStart"/>
      <w:r w:rsidRPr="003206D5">
        <w:rPr>
          <w:rFonts w:ascii="HelveticaNeueLT Std" w:hAnsi="HelveticaNeueLT Std" w:cs="Arial"/>
          <w:szCs w:val="24"/>
        </w:rPr>
        <w:t>igil</w:t>
      </w:r>
      <w:proofErr w:type="spellEnd"/>
      <w:r w:rsidRPr="003206D5">
        <w:rPr>
          <w:rFonts w:ascii="HelveticaNeueLT Std" w:hAnsi="HelveticaNeueLT Std" w:cs="Arial"/>
          <w:szCs w:val="24"/>
        </w:rPr>
        <w:t xml:space="preserve">, il </w:t>
      </w:r>
      <w:proofErr w:type="spellStart"/>
      <w:r w:rsidRPr="003206D5">
        <w:rPr>
          <w:rFonts w:ascii="HelveticaNeueLT Std" w:hAnsi="HelveticaNeueLT Std" w:cs="Arial"/>
          <w:szCs w:val="24"/>
        </w:rPr>
        <w:t>khomuz</w:t>
      </w:r>
      <w:proofErr w:type="spellEnd"/>
      <w:r w:rsidRPr="003206D5">
        <w:rPr>
          <w:rFonts w:ascii="HelveticaNeueLT Std" w:hAnsi="HelveticaNeueLT Std" w:cs="Arial"/>
          <w:szCs w:val="24"/>
        </w:rPr>
        <w:t xml:space="preserve"> e il tamburo tungur. </w:t>
      </w:r>
    </w:p>
    <w:p w:rsidR="003206D5" w:rsidRPr="003206D5" w:rsidRDefault="003206D5" w:rsidP="003206D5">
      <w:pPr>
        <w:jc w:val="both"/>
        <w:rPr>
          <w:rFonts w:ascii="HelveticaNeueLT Std" w:hAnsi="HelveticaNeueLT Std" w:cs="Arial"/>
          <w:szCs w:val="24"/>
        </w:rPr>
      </w:pPr>
      <w:r w:rsidRPr="003206D5">
        <w:rPr>
          <w:rFonts w:ascii="HelveticaNeueLT Std" w:hAnsi="HelveticaNeueLT Std" w:cs="Arial"/>
          <w:szCs w:val="24"/>
        </w:rPr>
        <w:t>Si tratta dell'</w:t>
      </w:r>
      <w:proofErr w:type="spellStart"/>
      <w:r w:rsidRPr="003206D5">
        <w:rPr>
          <w:rFonts w:ascii="HelveticaNeueLT Std" w:hAnsi="HelveticaNeueLT Std" w:cs="Arial"/>
          <w:szCs w:val="24"/>
        </w:rPr>
        <w:t>Huun</w:t>
      </w:r>
      <w:proofErr w:type="spellEnd"/>
      <w:r w:rsidRPr="003206D5">
        <w:rPr>
          <w:rFonts w:ascii="HelveticaNeueLT Std" w:hAnsi="HelveticaNeueLT Std" w:cs="Arial"/>
          <w:szCs w:val="24"/>
        </w:rPr>
        <w:t>-</w:t>
      </w:r>
      <w:proofErr w:type="spellStart"/>
      <w:r w:rsidRPr="003206D5">
        <w:rPr>
          <w:rFonts w:ascii="HelveticaNeueLT Std" w:hAnsi="HelveticaNeueLT Std" w:cs="Arial"/>
          <w:szCs w:val="24"/>
        </w:rPr>
        <w:t>Huur</w:t>
      </w:r>
      <w:proofErr w:type="spellEnd"/>
      <w:r w:rsidRPr="003206D5">
        <w:rPr>
          <w:rFonts w:ascii="HelveticaNeueLT Std" w:hAnsi="HelveticaNeueLT Std" w:cs="Arial"/>
          <w:szCs w:val="24"/>
        </w:rPr>
        <w:t xml:space="preserve">-Tu che porterà il pubblico dei Suoni a tu per tu con una musica senza tempo. Forse qui il suono è essenza di un rapporto immediato e non artificioso col mondo, con la natura, con la quotidianità, è insomma linguaggio che ci lega alla vita. Non a caso le canzoni degli </w:t>
      </w:r>
      <w:proofErr w:type="spellStart"/>
      <w:r w:rsidRPr="003206D5">
        <w:rPr>
          <w:rFonts w:ascii="HelveticaNeueLT Std" w:hAnsi="HelveticaNeueLT Std" w:cs="Arial"/>
          <w:szCs w:val="24"/>
        </w:rPr>
        <w:t>Huun</w:t>
      </w:r>
      <w:proofErr w:type="spellEnd"/>
      <w:r w:rsidRPr="003206D5">
        <w:rPr>
          <w:rFonts w:ascii="HelveticaNeueLT Std" w:hAnsi="HelveticaNeueLT Std" w:cs="Arial"/>
          <w:szCs w:val="24"/>
        </w:rPr>
        <w:t>-</w:t>
      </w:r>
      <w:proofErr w:type="spellStart"/>
      <w:r w:rsidRPr="003206D5">
        <w:rPr>
          <w:rFonts w:ascii="HelveticaNeueLT Std" w:hAnsi="HelveticaNeueLT Std" w:cs="Arial"/>
          <w:szCs w:val="24"/>
        </w:rPr>
        <w:t>Huur</w:t>
      </w:r>
      <w:proofErr w:type="spellEnd"/>
      <w:r w:rsidRPr="003206D5">
        <w:rPr>
          <w:rFonts w:ascii="HelveticaNeueLT Std" w:hAnsi="HelveticaNeueLT Std" w:cs="Arial"/>
          <w:szCs w:val="24"/>
        </w:rPr>
        <w:t xml:space="preserve">-Tu, nati dalle ceneri del quartetto </w:t>
      </w:r>
      <w:proofErr w:type="spellStart"/>
      <w:r w:rsidRPr="003206D5">
        <w:rPr>
          <w:rFonts w:ascii="HelveticaNeueLT Std" w:hAnsi="HelveticaNeueLT Std" w:cs="Arial"/>
          <w:szCs w:val="24"/>
        </w:rPr>
        <w:t>Kungurtuk</w:t>
      </w:r>
      <w:proofErr w:type="spellEnd"/>
      <w:r w:rsidRPr="003206D5">
        <w:rPr>
          <w:rFonts w:ascii="HelveticaNeueLT Std" w:hAnsi="HelveticaNeueLT Std" w:cs="Arial"/>
          <w:szCs w:val="24"/>
        </w:rPr>
        <w:t xml:space="preserve"> – fondato nel 1992 – toccano spesso situazioni di vita legate alla steppa e ai cavalli. Il loro primo album ha un titolo</w:t>
      </w:r>
      <w:r w:rsidR="00C34D2B">
        <w:rPr>
          <w:rFonts w:ascii="HelveticaNeueLT Std" w:hAnsi="HelveticaNeueLT Std" w:cs="Arial"/>
          <w:szCs w:val="24"/>
        </w:rPr>
        <w:t xml:space="preserve"> </w:t>
      </w:r>
      <w:proofErr w:type="spellStart"/>
      <w:r w:rsidR="00C34D2B">
        <w:rPr>
          <w:rFonts w:ascii="HelveticaNeueLT Std" w:hAnsi="HelveticaNeueLT Std" w:cs="Arial"/>
          <w:szCs w:val="24"/>
        </w:rPr>
        <w:t>quantomai</w:t>
      </w:r>
      <w:proofErr w:type="spellEnd"/>
      <w:r w:rsidR="00C34D2B">
        <w:rPr>
          <w:rFonts w:ascii="HelveticaNeueLT Std" w:hAnsi="HelveticaNeueLT Std" w:cs="Arial"/>
          <w:szCs w:val="24"/>
        </w:rPr>
        <w:t xml:space="preserve"> chiarificatore come </w:t>
      </w:r>
      <w:r w:rsidR="00C34D2B" w:rsidRPr="00721232">
        <w:rPr>
          <w:rFonts w:ascii="HelveticaNeueLT Std" w:hAnsi="HelveticaNeueLT Std" w:cs="Arial"/>
          <w:i/>
          <w:szCs w:val="24"/>
        </w:rPr>
        <w:t xml:space="preserve">60 </w:t>
      </w:r>
      <w:proofErr w:type="spellStart"/>
      <w:r w:rsidR="00C34D2B" w:rsidRPr="00721232">
        <w:rPr>
          <w:rFonts w:ascii="HelveticaNeueLT Std" w:hAnsi="HelveticaNeueLT Std" w:cs="Arial"/>
          <w:i/>
          <w:szCs w:val="24"/>
        </w:rPr>
        <w:t>Horses</w:t>
      </w:r>
      <w:proofErr w:type="spellEnd"/>
      <w:r w:rsidR="00C34D2B" w:rsidRPr="00721232">
        <w:rPr>
          <w:rFonts w:ascii="HelveticaNeueLT Std" w:hAnsi="HelveticaNeueLT Std" w:cs="Arial"/>
          <w:i/>
          <w:szCs w:val="24"/>
        </w:rPr>
        <w:t xml:space="preserve"> in My </w:t>
      </w:r>
      <w:proofErr w:type="spellStart"/>
      <w:r w:rsidR="00C34D2B" w:rsidRPr="00721232">
        <w:rPr>
          <w:rFonts w:ascii="HelveticaNeueLT Std" w:hAnsi="HelveticaNeueLT Std" w:cs="Arial"/>
          <w:i/>
          <w:szCs w:val="24"/>
        </w:rPr>
        <w:t>Herd</w:t>
      </w:r>
      <w:proofErr w:type="spellEnd"/>
      <w:r w:rsidRPr="003206D5">
        <w:rPr>
          <w:rFonts w:ascii="HelveticaNeueLT Std" w:hAnsi="HelveticaNeueLT Std" w:cs="Arial"/>
          <w:szCs w:val="24"/>
        </w:rPr>
        <w:t xml:space="preserve">. Da allora la formazione si è arricchita dell'apporto di nuovi musicisti ed ha anche sperimentato contaminazioni con la contemporaneità mantenendo però saldo il timone della fedeltà alla tradizione. </w:t>
      </w:r>
      <w:r w:rsidR="00C34D2B">
        <w:rPr>
          <w:rFonts w:ascii="HelveticaNeueLT Std" w:hAnsi="HelveticaNeueLT Std" w:cs="Arial"/>
          <w:szCs w:val="24"/>
        </w:rPr>
        <w:t xml:space="preserve">Al primo sono seguiti i lavori </w:t>
      </w:r>
      <w:proofErr w:type="spellStart"/>
      <w:r w:rsidRPr="00C34D2B">
        <w:rPr>
          <w:rFonts w:ascii="HelveticaNeueLT Std" w:hAnsi="HelveticaNeueLT Std" w:cs="Arial"/>
          <w:i/>
          <w:szCs w:val="24"/>
        </w:rPr>
        <w:t>If</w:t>
      </w:r>
      <w:proofErr w:type="spellEnd"/>
      <w:r w:rsidRPr="00C34D2B">
        <w:rPr>
          <w:rFonts w:ascii="HelveticaNeueLT Std" w:hAnsi="HelveticaNeueLT Std" w:cs="Arial"/>
          <w:i/>
          <w:szCs w:val="24"/>
        </w:rPr>
        <w:t xml:space="preserve"> </w:t>
      </w:r>
      <w:proofErr w:type="spellStart"/>
      <w:r w:rsidRPr="00C34D2B">
        <w:rPr>
          <w:rFonts w:ascii="HelveticaNeueLT Std" w:hAnsi="HelveticaNeueLT Std" w:cs="Arial"/>
          <w:i/>
          <w:szCs w:val="24"/>
        </w:rPr>
        <w:t>I'd</w:t>
      </w:r>
      <w:proofErr w:type="spellEnd"/>
      <w:r w:rsidRPr="00C34D2B">
        <w:rPr>
          <w:rFonts w:ascii="HelveticaNeueLT Std" w:hAnsi="HelveticaNeueLT Std" w:cs="Arial"/>
          <w:i/>
          <w:szCs w:val="24"/>
        </w:rPr>
        <w:t xml:space="preserve"> </w:t>
      </w:r>
      <w:proofErr w:type="spellStart"/>
      <w:r w:rsidRPr="00C34D2B">
        <w:rPr>
          <w:rFonts w:ascii="HelveticaNeueLT Std" w:hAnsi="HelveticaNeueLT Std" w:cs="Arial"/>
          <w:i/>
          <w:szCs w:val="24"/>
        </w:rPr>
        <w:t>been</w:t>
      </w:r>
      <w:proofErr w:type="spellEnd"/>
      <w:r w:rsidRPr="00C34D2B">
        <w:rPr>
          <w:rFonts w:ascii="HelveticaNeueLT Std" w:hAnsi="HelveticaNeueLT Std" w:cs="Arial"/>
          <w:i/>
          <w:szCs w:val="24"/>
        </w:rPr>
        <w:t xml:space="preserve"> </w:t>
      </w:r>
      <w:proofErr w:type="spellStart"/>
      <w:r w:rsidRPr="00C34D2B">
        <w:rPr>
          <w:rFonts w:ascii="HelveticaNeueLT Std" w:hAnsi="HelveticaNeueLT Std" w:cs="Arial"/>
          <w:i/>
          <w:szCs w:val="24"/>
        </w:rPr>
        <w:t>born</w:t>
      </w:r>
      <w:proofErr w:type="spellEnd"/>
      <w:r w:rsidRPr="00C34D2B">
        <w:rPr>
          <w:rFonts w:ascii="HelveticaNeueLT Std" w:hAnsi="HelveticaNeueLT Std" w:cs="Arial"/>
          <w:i/>
          <w:szCs w:val="24"/>
        </w:rPr>
        <w:t xml:space="preserve"> an </w:t>
      </w:r>
      <w:proofErr w:type="spellStart"/>
      <w:r w:rsidRPr="00C34D2B">
        <w:rPr>
          <w:rFonts w:ascii="HelveticaNeueLT Std" w:hAnsi="HelveticaNeueLT Std" w:cs="Arial"/>
          <w:i/>
          <w:szCs w:val="24"/>
        </w:rPr>
        <w:t>Eagle</w:t>
      </w:r>
      <w:proofErr w:type="spellEnd"/>
      <w:r w:rsidR="00C34D2B">
        <w:rPr>
          <w:rFonts w:ascii="HelveticaNeueLT Std" w:hAnsi="HelveticaNeueLT Std" w:cs="Arial"/>
          <w:szCs w:val="24"/>
        </w:rPr>
        <w:t xml:space="preserve">, </w:t>
      </w:r>
      <w:proofErr w:type="spellStart"/>
      <w:r w:rsidR="00C34D2B" w:rsidRPr="00C34D2B">
        <w:rPr>
          <w:rFonts w:ascii="HelveticaNeueLT Std" w:hAnsi="HelveticaNeueLT Std" w:cs="Arial"/>
          <w:i/>
          <w:szCs w:val="24"/>
        </w:rPr>
        <w:t>Where</w:t>
      </w:r>
      <w:proofErr w:type="spellEnd"/>
      <w:r w:rsidR="00C34D2B" w:rsidRPr="00C34D2B">
        <w:rPr>
          <w:rFonts w:ascii="HelveticaNeueLT Std" w:hAnsi="HelveticaNeueLT Std" w:cs="Arial"/>
          <w:i/>
          <w:szCs w:val="24"/>
        </w:rPr>
        <w:t xml:space="preserve"> Young </w:t>
      </w:r>
      <w:proofErr w:type="spellStart"/>
      <w:r w:rsidR="00C34D2B" w:rsidRPr="00C34D2B">
        <w:rPr>
          <w:rFonts w:ascii="HelveticaNeueLT Std" w:hAnsi="HelveticaNeueLT Std" w:cs="Arial"/>
          <w:i/>
          <w:szCs w:val="24"/>
        </w:rPr>
        <w:t>grass</w:t>
      </w:r>
      <w:proofErr w:type="spellEnd"/>
      <w:r w:rsidR="00C34D2B" w:rsidRPr="00C34D2B">
        <w:rPr>
          <w:rFonts w:ascii="HelveticaNeueLT Std" w:hAnsi="HelveticaNeueLT Std" w:cs="Arial"/>
          <w:i/>
          <w:szCs w:val="24"/>
        </w:rPr>
        <w:t xml:space="preserve"> </w:t>
      </w:r>
      <w:proofErr w:type="spellStart"/>
      <w:r w:rsidR="00C34D2B" w:rsidRPr="00C34D2B">
        <w:rPr>
          <w:rFonts w:ascii="HelveticaNeueLT Std" w:hAnsi="HelveticaNeueLT Std" w:cs="Arial"/>
          <w:i/>
          <w:szCs w:val="24"/>
        </w:rPr>
        <w:t>grows</w:t>
      </w:r>
      <w:proofErr w:type="spellEnd"/>
      <w:r w:rsidR="00C34D2B">
        <w:rPr>
          <w:rFonts w:ascii="HelveticaNeueLT Std" w:hAnsi="HelveticaNeueLT Std" w:cs="Arial"/>
          <w:szCs w:val="24"/>
        </w:rPr>
        <w:t xml:space="preserve">, fino al più recente </w:t>
      </w:r>
      <w:proofErr w:type="spellStart"/>
      <w:r w:rsidR="00C34D2B" w:rsidRPr="00C34D2B">
        <w:rPr>
          <w:rFonts w:ascii="HelveticaNeueLT Std" w:hAnsi="HelveticaNeueLT Std" w:cs="Arial"/>
          <w:i/>
          <w:szCs w:val="24"/>
        </w:rPr>
        <w:t>Eternal</w:t>
      </w:r>
      <w:proofErr w:type="spellEnd"/>
      <w:r w:rsidR="00C34D2B">
        <w:rPr>
          <w:rFonts w:ascii="HelveticaNeueLT Std" w:hAnsi="HelveticaNeueLT Std" w:cs="Arial"/>
          <w:i/>
          <w:szCs w:val="24"/>
        </w:rPr>
        <w:t>,</w:t>
      </w:r>
      <w:r w:rsidRPr="003206D5">
        <w:rPr>
          <w:rFonts w:ascii="HelveticaNeueLT Std" w:hAnsi="HelveticaNeueLT Std" w:cs="Arial"/>
          <w:szCs w:val="24"/>
        </w:rPr>
        <w:t xml:space="preserve"> per oltre dieci album sulla lunga distanza.</w:t>
      </w:r>
    </w:p>
    <w:p w:rsidR="003206D5" w:rsidRPr="003206D5" w:rsidRDefault="003206D5" w:rsidP="003206D5">
      <w:pPr>
        <w:jc w:val="both"/>
        <w:rPr>
          <w:rFonts w:ascii="HelveticaNeueLT Std" w:hAnsi="HelveticaNeueLT Std" w:cs="Arial"/>
          <w:szCs w:val="24"/>
        </w:rPr>
      </w:pPr>
    </w:p>
    <w:p w:rsidR="003206D5" w:rsidRPr="00E314C9" w:rsidRDefault="003206D5" w:rsidP="003206D5">
      <w:pPr>
        <w:jc w:val="both"/>
        <w:rPr>
          <w:rFonts w:ascii="HelveticaNeueLT Std" w:hAnsi="HelveticaNeueLT Std" w:cs="Arial"/>
          <w:b/>
          <w:szCs w:val="24"/>
        </w:rPr>
      </w:pPr>
      <w:r w:rsidRPr="00E314C9">
        <w:rPr>
          <w:rFonts w:ascii="HelveticaNeueLT Std" w:hAnsi="HelveticaNeueLT Std" w:cs="Arial"/>
          <w:b/>
          <w:szCs w:val="24"/>
        </w:rPr>
        <w:t xml:space="preserve">Come raggiungere il luogo del concerto </w:t>
      </w:r>
    </w:p>
    <w:p w:rsidR="003206D5" w:rsidRPr="003206D5" w:rsidRDefault="003206D5" w:rsidP="003206D5">
      <w:pPr>
        <w:jc w:val="both"/>
        <w:rPr>
          <w:rFonts w:ascii="HelveticaNeueLT Std" w:hAnsi="HelveticaNeueLT Std" w:cs="Arial"/>
          <w:szCs w:val="24"/>
        </w:rPr>
      </w:pPr>
      <w:r w:rsidRPr="003206D5">
        <w:rPr>
          <w:rFonts w:ascii="HelveticaNeueLT Std" w:hAnsi="HelveticaNeueLT Std" w:cs="Arial"/>
          <w:szCs w:val="24"/>
        </w:rPr>
        <w:t xml:space="preserve">Il luogo del concerto è raggiungibile da Pampeago con seggiovia Agnello e poi a piedi su sentiero 509 in 300 minuti di cammino, dislivello 100 metri, difficoltà E. Da Predazzo con cabinovia </w:t>
      </w:r>
      <w:proofErr w:type="spellStart"/>
      <w:r w:rsidRPr="003206D5">
        <w:rPr>
          <w:rFonts w:ascii="HelveticaNeueLT Std" w:hAnsi="HelveticaNeueLT Std" w:cs="Arial"/>
          <w:szCs w:val="24"/>
        </w:rPr>
        <w:t>Latemar</w:t>
      </w:r>
      <w:proofErr w:type="spellEnd"/>
      <w:r w:rsidRPr="003206D5">
        <w:rPr>
          <w:rFonts w:ascii="HelveticaNeueLT Std" w:hAnsi="HelveticaNeueLT Std" w:cs="Arial"/>
          <w:szCs w:val="24"/>
        </w:rPr>
        <w:t xml:space="preserve"> 2200 e seggiovia Passo Feudo e quindi a piedi (minuti 40 di cammino, dislivello 200 metri, difficoltà E).</w:t>
      </w:r>
    </w:p>
    <w:p w:rsidR="003206D5" w:rsidRPr="003206D5" w:rsidRDefault="003206D5" w:rsidP="003206D5">
      <w:pPr>
        <w:jc w:val="both"/>
        <w:rPr>
          <w:rFonts w:ascii="HelveticaNeueLT Std" w:hAnsi="HelveticaNeueLT Std" w:cs="Arial"/>
          <w:szCs w:val="24"/>
        </w:rPr>
      </w:pPr>
    </w:p>
    <w:p w:rsidR="003206D5" w:rsidRDefault="003206D5" w:rsidP="003206D5">
      <w:pPr>
        <w:jc w:val="both"/>
        <w:rPr>
          <w:rFonts w:ascii="HelveticaNeueLT Std" w:hAnsi="HelveticaNeueLT Std" w:cs="Arial"/>
          <w:szCs w:val="24"/>
        </w:rPr>
      </w:pPr>
      <w:r w:rsidRPr="00E314C9">
        <w:rPr>
          <w:rFonts w:ascii="HelveticaNeueLT Std" w:hAnsi="HelveticaNeueLT Std" w:cs="Arial"/>
          <w:b/>
          <w:szCs w:val="24"/>
        </w:rPr>
        <w:t xml:space="preserve">L’escursione </w:t>
      </w:r>
      <w:r w:rsidRPr="00E314C9">
        <w:rPr>
          <w:rFonts w:ascii="HelveticaNeueLT Std" w:hAnsi="HelveticaNeueLT Std" w:cs="Arial"/>
          <w:b/>
          <w:szCs w:val="24"/>
        </w:rPr>
        <w:br/>
      </w:r>
      <w:r w:rsidRPr="003206D5">
        <w:rPr>
          <w:rFonts w:ascii="HelveticaNeueLT Std" w:hAnsi="HelveticaNeueLT Std" w:cs="Arial"/>
          <w:szCs w:val="24"/>
        </w:rPr>
        <w:t>In occasione dell'esibizione è possibile partecipare a una escursione con le Guide Alpine, da Pampeago passando dalla Baita La Bassa (ore 4 di cammino, dislivello 600 metri, difficoltà E) gratuita e su prenotazione telefonando al numero 0462 241111 dalle 9 alle 12 e dalle 15.30 alle 18.30.</w:t>
      </w:r>
    </w:p>
    <w:p w:rsidR="0024443F" w:rsidRDefault="0024443F" w:rsidP="0024443F">
      <w:pPr>
        <w:jc w:val="both"/>
        <w:rPr>
          <w:rFonts w:ascii="HelveticaNeueLT Std" w:hAnsi="HelveticaNeueLT Std" w:cs="Arial"/>
          <w:b/>
          <w:szCs w:val="24"/>
        </w:rPr>
      </w:pPr>
    </w:p>
    <w:p w:rsidR="0024443F" w:rsidRPr="0024443F" w:rsidRDefault="0024443F" w:rsidP="0024443F">
      <w:pPr>
        <w:jc w:val="both"/>
        <w:rPr>
          <w:rFonts w:ascii="HelveticaNeueLT Std" w:hAnsi="HelveticaNeueLT Std" w:cs="Arial"/>
          <w:szCs w:val="24"/>
        </w:rPr>
      </w:pPr>
      <w:r w:rsidRPr="0024443F">
        <w:rPr>
          <w:rFonts w:ascii="HelveticaNeueLT Std" w:hAnsi="HelveticaNeueLT Std" w:cs="Arial"/>
          <w:b/>
          <w:szCs w:val="24"/>
        </w:rPr>
        <w:t xml:space="preserve">In caso di maltempo </w:t>
      </w:r>
      <w:r w:rsidRPr="0024443F">
        <w:rPr>
          <w:rFonts w:ascii="HelveticaNeueLT Std" w:hAnsi="HelveticaNeueLT Std" w:cs="Arial"/>
          <w:szCs w:val="24"/>
        </w:rPr>
        <w:t xml:space="preserve">si recupera alle ore </w:t>
      </w:r>
      <w:r w:rsidR="003206D5">
        <w:rPr>
          <w:rFonts w:ascii="HelveticaNeueLT Std" w:hAnsi="HelveticaNeueLT Std" w:cs="Arial"/>
          <w:szCs w:val="24"/>
        </w:rPr>
        <w:t xml:space="preserve">17.30 al </w:t>
      </w:r>
      <w:proofErr w:type="spellStart"/>
      <w:r w:rsidR="003206D5">
        <w:rPr>
          <w:rFonts w:ascii="HelveticaNeueLT Std" w:hAnsi="HelveticaNeueLT Std" w:cs="Arial"/>
          <w:szCs w:val="24"/>
        </w:rPr>
        <w:t>Palafiemme</w:t>
      </w:r>
      <w:proofErr w:type="spellEnd"/>
      <w:r w:rsidR="003206D5">
        <w:rPr>
          <w:rFonts w:ascii="HelveticaNeueLT Std" w:hAnsi="HelveticaNeueLT Std" w:cs="Arial"/>
          <w:szCs w:val="24"/>
        </w:rPr>
        <w:t xml:space="preserve"> di Cavalese</w:t>
      </w:r>
    </w:p>
    <w:p w:rsidR="0024443F" w:rsidRDefault="0024443F" w:rsidP="0024443F">
      <w:pPr>
        <w:jc w:val="both"/>
        <w:rPr>
          <w:rFonts w:ascii="HelveticaNeueLT Std" w:hAnsi="HelveticaNeueLT Std" w:cs="Arial"/>
          <w:szCs w:val="24"/>
        </w:rPr>
      </w:pPr>
    </w:p>
    <w:p w:rsidR="0024443F" w:rsidRDefault="0024443F" w:rsidP="003206D5">
      <w:pPr>
        <w:jc w:val="both"/>
        <w:rPr>
          <w:rFonts w:ascii="HelveticaNeueLT Std" w:hAnsi="HelveticaNeueLT Std" w:cs="Arial"/>
          <w:szCs w:val="24"/>
        </w:rPr>
      </w:pPr>
      <w:r w:rsidRPr="0024443F">
        <w:rPr>
          <w:rFonts w:ascii="HelveticaNeueLT Std" w:hAnsi="HelveticaNeueLT Std" w:cs="Arial"/>
          <w:szCs w:val="24"/>
        </w:rPr>
        <w:t xml:space="preserve">Info: </w:t>
      </w:r>
      <w:r w:rsidR="003206D5">
        <w:rPr>
          <w:rFonts w:ascii="HelveticaNeueLT Std" w:hAnsi="HelveticaNeueLT Std" w:cs="Arial"/>
          <w:szCs w:val="24"/>
        </w:rPr>
        <w:t>0462 241111</w:t>
      </w:r>
    </w:p>
    <w:p w:rsidR="003206D5" w:rsidRDefault="003206D5" w:rsidP="003206D5">
      <w:pPr>
        <w:jc w:val="both"/>
        <w:rPr>
          <w:rFonts w:ascii="HelveticaNeueLT Std" w:hAnsi="HelveticaNeueLT Std" w:cs="Arial"/>
          <w:szCs w:val="24"/>
        </w:rPr>
      </w:pPr>
      <w:hyperlink r:id="rId8" w:history="1">
        <w:r w:rsidRPr="003A7B47">
          <w:rPr>
            <w:rStyle w:val="Collegamentoipertestuale"/>
            <w:rFonts w:ascii="HelveticaNeueLT Std" w:hAnsi="HelveticaNeueLT Std" w:cs="Arial"/>
            <w:szCs w:val="24"/>
          </w:rPr>
          <w:t>www.visitfiemme.it</w:t>
        </w:r>
      </w:hyperlink>
      <w:r>
        <w:rPr>
          <w:rFonts w:ascii="HelveticaNeueLT Std" w:hAnsi="HelveticaNeueLT Std" w:cs="Arial"/>
          <w:szCs w:val="24"/>
        </w:rPr>
        <w:t xml:space="preserve"> </w:t>
      </w:r>
    </w:p>
    <w:p w:rsidR="003206D5" w:rsidRDefault="003206D5" w:rsidP="003206D5">
      <w:pPr>
        <w:jc w:val="both"/>
        <w:rPr>
          <w:rFonts w:ascii="HelveticaNeueLT Std" w:hAnsi="HelveticaNeueLT Std" w:cs="Arial"/>
          <w:szCs w:val="24"/>
        </w:rPr>
      </w:pPr>
    </w:p>
    <w:p w:rsidR="00651189" w:rsidRDefault="00B83946" w:rsidP="00415E4D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 xml:space="preserve">Trento, </w:t>
      </w:r>
      <w:r w:rsidR="00A96517">
        <w:rPr>
          <w:rFonts w:ascii="HelveticaNeueLT Std" w:hAnsi="HelveticaNeueLT Std" w:cs="Arial"/>
          <w:szCs w:val="22"/>
        </w:rPr>
        <w:t>3 agosto</w:t>
      </w:r>
      <w:r w:rsidR="00651189">
        <w:rPr>
          <w:rFonts w:ascii="HelveticaNeueLT Std" w:hAnsi="HelveticaNeueLT Std" w:cs="Arial"/>
          <w:szCs w:val="22"/>
        </w:rPr>
        <w:t xml:space="preserve"> 2016</w:t>
      </w:r>
    </w:p>
    <w:p w:rsidR="00CB08E0" w:rsidRDefault="00CB08E0" w:rsidP="00415E4D">
      <w:pPr>
        <w:jc w:val="both"/>
        <w:rPr>
          <w:rFonts w:ascii="HelveticaNeueLT Std" w:hAnsi="HelveticaNeueLT Std" w:cs="Arial"/>
          <w:szCs w:val="22"/>
        </w:rPr>
      </w:pPr>
    </w:p>
    <w:p w:rsidR="00651189" w:rsidRPr="00415E4D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 Suoni delle Dolomiti è ideato e curato dalle Apt della Val di Fassa, della Val di Fiemme, di San Martino di Castrozza, Passo Rolle, Primiero e Vanoi,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A96517" w:rsidRDefault="00A96517" w:rsidP="002F224D">
      <w:pPr>
        <w:pStyle w:val="Grigliamedia21"/>
        <w:rPr>
          <w:rFonts w:ascii="HelveticaNeueLT Std" w:hAnsi="HelveticaNeueLT Std" w:cs="Arial"/>
          <w:b/>
          <w:sz w:val="20"/>
        </w:rPr>
      </w:pPr>
    </w:p>
    <w:p w:rsidR="002F224D" w:rsidRPr="00651189" w:rsidRDefault="002F224D" w:rsidP="002F224D">
      <w:pPr>
        <w:pStyle w:val="Grigliamedia21"/>
        <w:rPr>
          <w:rFonts w:ascii="HelveticaNeueLT Std" w:hAnsi="HelveticaNeueLT Std" w:cs="Arial"/>
          <w:b/>
          <w:sz w:val="20"/>
        </w:rPr>
      </w:pPr>
      <w:bookmarkStart w:id="0" w:name="_GoBack"/>
      <w:bookmarkEnd w:id="0"/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651189">
          <w:rPr>
            <w:rStyle w:val="Collegamentoipertestuale"/>
            <w:rFonts w:ascii="HelveticaNeueLT Std" w:hAnsi="HelveticaNeueLT Std" w:cs="Arial"/>
            <w:b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twitter.com/isuonidolomiti</w:t>
      </w:r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A96517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</w:rPr>
        <w:pict>
          <v:shape id="_x0000_s1026" type="#_x0000_t75" style="position:absolute;left:0;text-align:left;margin-left:-8.6pt;margin-top:7.9pt;width:104.25pt;height:24pt;z-index:251657216;visibility:visible" filled="t">
            <v:fill opacity="0"/>
            <v:imagedata r:id="rId10" o:title=""/>
          </v:shape>
        </w:pict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A96517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</w:rPr>
        <w:pict>
          <v:shape id="Immagine 2" o:spid="_x0000_s1027" type="#_x0000_t75" style="position:absolute;margin-left:-8.6pt;margin-top:5.85pt;width:105pt;height:78.75pt;z-index:-251658240;visibility:visible" wrapcoords="-309 0 -309 21394 21600 21394 21600 0 -309 0">
            <v:imagedata r:id="rId11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EE0" w:rsidRDefault="00C15EE0">
      <w:r>
        <w:separator/>
      </w:r>
    </w:p>
  </w:endnote>
  <w:endnote w:type="continuationSeparator" w:id="0">
    <w:p w:rsidR="00C15EE0" w:rsidRDefault="00C1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A96517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3206D5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2.75pt;height:10.5pt;visibility:visible">
                <v:imagedata r:id="rId1" o:title="Twitter_logo_blue"/>
              </v:shape>
            </w:pict>
          </w:r>
          <w:r w:rsidR="00A96517"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3206D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8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EE0" w:rsidRDefault="00C15EE0">
      <w:r>
        <w:separator/>
      </w:r>
    </w:p>
  </w:footnote>
  <w:footnote w:type="continuationSeparator" w:id="0">
    <w:p w:rsidR="00C15EE0" w:rsidRDefault="00C15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A96517" w:rsidP="0043620C">
    <w:pPr>
      <w:pStyle w:val="Intestazione"/>
      <w:jc w:val="cent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406A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F1FBD"/>
    <w:rsid w:val="000F3CFA"/>
    <w:rsid w:val="000F61CF"/>
    <w:rsid w:val="001020AC"/>
    <w:rsid w:val="00105B32"/>
    <w:rsid w:val="001109DD"/>
    <w:rsid w:val="001115D7"/>
    <w:rsid w:val="0012147C"/>
    <w:rsid w:val="00122218"/>
    <w:rsid w:val="00124E49"/>
    <w:rsid w:val="001361A1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4443F"/>
    <w:rsid w:val="0025306B"/>
    <w:rsid w:val="00263165"/>
    <w:rsid w:val="00286807"/>
    <w:rsid w:val="00296238"/>
    <w:rsid w:val="002B2C56"/>
    <w:rsid w:val="002C6511"/>
    <w:rsid w:val="002C7EA9"/>
    <w:rsid w:val="002D1CD0"/>
    <w:rsid w:val="002D1FB3"/>
    <w:rsid w:val="002D7C8C"/>
    <w:rsid w:val="002E6EF9"/>
    <w:rsid w:val="002F0576"/>
    <w:rsid w:val="002F224D"/>
    <w:rsid w:val="003048E2"/>
    <w:rsid w:val="00310977"/>
    <w:rsid w:val="0031263A"/>
    <w:rsid w:val="003206D5"/>
    <w:rsid w:val="00323066"/>
    <w:rsid w:val="00330399"/>
    <w:rsid w:val="00330FB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4361"/>
    <w:rsid w:val="003D04A4"/>
    <w:rsid w:val="003D1467"/>
    <w:rsid w:val="003D291D"/>
    <w:rsid w:val="003D6C67"/>
    <w:rsid w:val="003E6047"/>
    <w:rsid w:val="003E7A76"/>
    <w:rsid w:val="003F1691"/>
    <w:rsid w:val="003F5B9C"/>
    <w:rsid w:val="00403135"/>
    <w:rsid w:val="00403F8F"/>
    <w:rsid w:val="00405425"/>
    <w:rsid w:val="00413056"/>
    <w:rsid w:val="00415E4D"/>
    <w:rsid w:val="00417F29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4CF3"/>
    <w:rsid w:val="004B57BD"/>
    <w:rsid w:val="004D688B"/>
    <w:rsid w:val="004F0E7D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0A16"/>
    <w:rsid w:val="00531AB8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84AE9"/>
    <w:rsid w:val="005A1397"/>
    <w:rsid w:val="005A6062"/>
    <w:rsid w:val="005A6B07"/>
    <w:rsid w:val="005B0CFF"/>
    <w:rsid w:val="005B52F1"/>
    <w:rsid w:val="005B6607"/>
    <w:rsid w:val="005B6E7A"/>
    <w:rsid w:val="005D494C"/>
    <w:rsid w:val="005D4982"/>
    <w:rsid w:val="005D6326"/>
    <w:rsid w:val="005E05D8"/>
    <w:rsid w:val="005E069C"/>
    <w:rsid w:val="005F1FBF"/>
    <w:rsid w:val="005F659D"/>
    <w:rsid w:val="006020FE"/>
    <w:rsid w:val="0060486D"/>
    <w:rsid w:val="00615C62"/>
    <w:rsid w:val="00621C1F"/>
    <w:rsid w:val="006231CC"/>
    <w:rsid w:val="006279DB"/>
    <w:rsid w:val="00633CB8"/>
    <w:rsid w:val="006459C8"/>
    <w:rsid w:val="006476FE"/>
    <w:rsid w:val="00650314"/>
    <w:rsid w:val="00651189"/>
    <w:rsid w:val="006511B1"/>
    <w:rsid w:val="00657DA6"/>
    <w:rsid w:val="00673237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D75FB"/>
    <w:rsid w:val="006E1B41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21232"/>
    <w:rsid w:val="00730046"/>
    <w:rsid w:val="007358B5"/>
    <w:rsid w:val="00740896"/>
    <w:rsid w:val="00747238"/>
    <w:rsid w:val="00753588"/>
    <w:rsid w:val="00756614"/>
    <w:rsid w:val="00762AB1"/>
    <w:rsid w:val="007714EC"/>
    <w:rsid w:val="00773CD5"/>
    <w:rsid w:val="00775AE9"/>
    <w:rsid w:val="007876D3"/>
    <w:rsid w:val="007A11B0"/>
    <w:rsid w:val="007C5B3A"/>
    <w:rsid w:val="007D2210"/>
    <w:rsid w:val="007D32CB"/>
    <w:rsid w:val="007D351B"/>
    <w:rsid w:val="007D74F6"/>
    <w:rsid w:val="007E060C"/>
    <w:rsid w:val="007F7AEE"/>
    <w:rsid w:val="00802989"/>
    <w:rsid w:val="0080467F"/>
    <w:rsid w:val="00807710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33589"/>
    <w:rsid w:val="0094475B"/>
    <w:rsid w:val="00945041"/>
    <w:rsid w:val="0094516A"/>
    <w:rsid w:val="009513DA"/>
    <w:rsid w:val="0096550A"/>
    <w:rsid w:val="00966B99"/>
    <w:rsid w:val="00967803"/>
    <w:rsid w:val="00980A04"/>
    <w:rsid w:val="00987DEC"/>
    <w:rsid w:val="009A2855"/>
    <w:rsid w:val="009B6B12"/>
    <w:rsid w:val="009C469A"/>
    <w:rsid w:val="009D3F73"/>
    <w:rsid w:val="009D4319"/>
    <w:rsid w:val="009E25CE"/>
    <w:rsid w:val="009E3EA1"/>
    <w:rsid w:val="009E687B"/>
    <w:rsid w:val="009F320D"/>
    <w:rsid w:val="009F4A49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81FED"/>
    <w:rsid w:val="00A855D4"/>
    <w:rsid w:val="00A857A5"/>
    <w:rsid w:val="00A915C4"/>
    <w:rsid w:val="00A92F2F"/>
    <w:rsid w:val="00A94801"/>
    <w:rsid w:val="00A96517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309B3"/>
    <w:rsid w:val="00B32C00"/>
    <w:rsid w:val="00B333F8"/>
    <w:rsid w:val="00B365AC"/>
    <w:rsid w:val="00B46685"/>
    <w:rsid w:val="00B47801"/>
    <w:rsid w:val="00B62FE6"/>
    <w:rsid w:val="00B72C4F"/>
    <w:rsid w:val="00B80604"/>
    <w:rsid w:val="00B83946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BE7354"/>
    <w:rsid w:val="00C03A2B"/>
    <w:rsid w:val="00C04B8A"/>
    <w:rsid w:val="00C12282"/>
    <w:rsid w:val="00C13D17"/>
    <w:rsid w:val="00C15EE0"/>
    <w:rsid w:val="00C15FFD"/>
    <w:rsid w:val="00C20463"/>
    <w:rsid w:val="00C34D2B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A766A"/>
    <w:rsid w:val="00CB08E0"/>
    <w:rsid w:val="00CB1642"/>
    <w:rsid w:val="00CB17A0"/>
    <w:rsid w:val="00CB22DD"/>
    <w:rsid w:val="00CB5672"/>
    <w:rsid w:val="00CD2024"/>
    <w:rsid w:val="00CD41FE"/>
    <w:rsid w:val="00CD6DCE"/>
    <w:rsid w:val="00CE3174"/>
    <w:rsid w:val="00CE5569"/>
    <w:rsid w:val="00CF150B"/>
    <w:rsid w:val="00CF16D3"/>
    <w:rsid w:val="00CF34DF"/>
    <w:rsid w:val="00CF7D6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94BA1"/>
    <w:rsid w:val="00DA31F0"/>
    <w:rsid w:val="00DB1607"/>
    <w:rsid w:val="00DB4A0A"/>
    <w:rsid w:val="00DC33F1"/>
    <w:rsid w:val="00DC3AB0"/>
    <w:rsid w:val="00DD0CCA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4C9"/>
    <w:rsid w:val="00E3198F"/>
    <w:rsid w:val="00E339BC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2649"/>
    <w:rsid w:val="00EB3210"/>
    <w:rsid w:val="00EB7C90"/>
    <w:rsid w:val="00EC78A8"/>
    <w:rsid w:val="00EC7DA1"/>
    <w:rsid w:val="00ED3F88"/>
    <w:rsid w:val="00EE1721"/>
    <w:rsid w:val="00EF4806"/>
    <w:rsid w:val="00EF60A5"/>
    <w:rsid w:val="00EF791E"/>
    <w:rsid w:val="00F04E2A"/>
    <w:rsid w:val="00F073D7"/>
    <w:rsid w:val="00F0789B"/>
    <w:rsid w:val="00F22DE8"/>
    <w:rsid w:val="00F267C4"/>
    <w:rsid w:val="00F30D72"/>
    <w:rsid w:val="00F3242F"/>
    <w:rsid w:val="00F3475E"/>
    <w:rsid w:val="00F353AC"/>
    <w:rsid w:val="00F37072"/>
    <w:rsid w:val="00F4110F"/>
    <w:rsid w:val="00F414CD"/>
    <w:rsid w:val="00F4489C"/>
    <w:rsid w:val="00F45BA3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E6FAF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E8B5F23D-DFDE-44DF-BA95-00B485CE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fiemme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53A88-72FF-4E5F-BB7E-2CB64820E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22</TotalTime>
  <Pages>2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3917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5</cp:revision>
  <cp:lastPrinted>2016-08-01T08:13:00Z</cp:lastPrinted>
  <dcterms:created xsi:type="dcterms:W3CDTF">2016-08-01T07:52:00Z</dcterms:created>
  <dcterms:modified xsi:type="dcterms:W3CDTF">2016-08-01T08:14:00Z</dcterms:modified>
</cp:coreProperties>
</file>