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F2" w:rsidRPr="00BB1F74" w:rsidRDefault="00693881" w:rsidP="00DC7E96">
      <w:pPr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>P</w:t>
      </w:r>
      <w:r w:rsidR="004468F2">
        <w:rPr>
          <w:rFonts w:ascii="Helvetica" w:hAnsi="Helvetica"/>
          <w:b/>
          <w:sz w:val="32"/>
          <w:szCs w:val="32"/>
        </w:rPr>
        <w:t>erfetta</w:t>
      </w:r>
      <w:r>
        <w:rPr>
          <w:rFonts w:ascii="Helvetica" w:hAnsi="Helvetica"/>
          <w:b/>
          <w:sz w:val="32"/>
          <w:szCs w:val="32"/>
        </w:rPr>
        <w:t xml:space="preserve"> la</w:t>
      </w:r>
      <w:r w:rsidR="000A4208" w:rsidRPr="00BB1F74">
        <w:rPr>
          <w:rFonts w:ascii="Helvetica" w:hAnsi="Helvetica"/>
          <w:b/>
          <w:sz w:val="32"/>
          <w:szCs w:val="32"/>
        </w:rPr>
        <w:t xml:space="preserve"> situazione </w:t>
      </w:r>
      <w:r w:rsidR="004264CC" w:rsidRPr="00BB1F74">
        <w:rPr>
          <w:rFonts w:ascii="Helvetica" w:hAnsi="Helvetica"/>
          <w:b/>
          <w:sz w:val="32"/>
          <w:szCs w:val="32"/>
        </w:rPr>
        <w:t>sulle piste</w:t>
      </w:r>
      <w:r w:rsidR="00DC7E96" w:rsidRPr="00BB1F74">
        <w:rPr>
          <w:rFonts w:ascii="Helvetica" w:hAnsi="Helvetica"/>
          <w:b/>
          <w:sz w:val="32"/>
          <w:szCs w:val="32"/>
        </w:rPr>
        <w:t xml:space="preserve">, oltre l’80% </w:t>
      </w:r>
      <w:r>
        <w:rPr>
          <w:rFonts w:ascii="Helvetica" w:hAnsi="Helvetica"/>
          <w:b/>
          <w:sz w:val="32"/>
          <w:szCs w:val="32"/>
        </w:rPr>
        <w:t xml:space="preserve">degli impianti </w:t>
      </w:r>
      <w:r w:rsidR="00721648" w:rsidRPr="00BB1F74">
        <w:rPr>
          <w:rFonts w:ascii="Helvetica" w:hAnsi="Helvetica"/>
          <w:b/>
          <w:sz w:val="32"/>
          <w:szCs w:val="32"/>
        </w:rPr>
        <w:t>aperto</w:t>
      </w:r>
    </w:p>
    <w:p w:rsidR="00492E9F" w:rsidRPr="00BB1F74" w:rsidRDefault="005D439A" w:rsidP="00DC7E96">
      <w:pPr>
        <w:rPr>
          <w:rFonts w:ascii="Helvetica" w:hAnsi="Helvetica"/>
          <w:b/>
          <w:sz w:val="32"/>
          <w:szCs w:val="32"/>
        </w:rPr>
      </w:pPr>
      <w:r w:rsidRPr="00BB1F74">
        <w:rPr>
          <w:rFonts w:ascii="Helvetica" w:hAnsi="Helvetica"/>
          <w:b/>
          <w:sz w:val="32"/>
          <w:szCs w:val="32"/>
        </w:rPr>
        <w:t>TRENTINO</w:t>
      </w:r>
      <w:r w:rsidR="004A3A89">
        <w:rPr>
          <w:rFonts w:ascii="Helvetica" w:hAnsi="Helvetica"/>
          <w:b/>
          <w:sz w:val="32"/>
          <w:szCs w:val="32"/>
        </w:rPr>
        <w:t xml:space="preserve"> IMBIANCATO, CONDIZIONI</w:t>
      </w:r>
      <w:r w:rsidR="00693881">
        <w:rPr>
          <w:rFonts w:ascii="Helvetica" w:hAnsi="Helvetica"/>
          <w:b/>
          <w:sz w:val="32"/>
          <w:szCs w:val="32"/>
        </w:rPr>
        <w:t xml:space="preserve"> OTTIMALI</w:t>
      </w:r>
      <w:r w:rsidR="004A3A89">
        <w:rPr>
          <w:rFonts w:ascii="Helvetica" w:hAnsi="Helvetica"/>
          <w:b/>
          <w:sz w:val="32"/>
          <w:szCs w:val="32"/>
        </w:rPr>
        <w:t xml:space="preserve"> PER LO SCI</w:t>
      </w:r>
      <w:r w:rsidR="00693881">
        <w:rPr>
          <w:rFonts w:ascii="Helvetica" w:hAnsi="Helvetica"/>
          <w:b/>
          <w:sz w:val="32"/>
          <w:szCs w:val="32"/>
        </w:rPr>
        <w:t xml:space="preserve"> </w:t>
      </w:r>
    </w:p>
    <w:p w:rsidR="00693881" w:rsidRDefault="00693881" w:rsidP="00DC7E96">
      <w:pPr>
        <w:rPr>
          <w:rFonts w:ascii="Helvetica" w:hAnsi="Helvetica"/>
          <w:b/>
          <w:sz w:val="22"/>
          <w:szCs w:val="22"/>
        </w:rPr>
      </w:pPr>
    </w:p>
    <w:p w:rsidR="004264CC" w:rsidRPr="00693881" w:rsidRDefault="00EF0414" w:rsidP="00DC7E96">
      <w:pPr>
        <w:rPr>
          <w:rFonts w:ascii="Helvetica" w:hAnsi="Helvetica"/>
          <w:b/>
          <w:sz w:val="22"/>
          <w:szCs w:val="22"/>
        </w:rPr>
      </w:pPr>
      <w:r w:rsidRPr="00693881">
        <w:rPr>
          <w:rFonts w:ascii="Helvetica" w:hAnsi="Helvetica"/>
          <w:b/>
          <w:sz w:val="22"/>
          <w:szCs w:val="22"/>
        </w:rPr>
        <w:t xml:space="preserve">Una leggera nevicata </w:t>
      </w:r>
      <w:r w:rsidR="00371005" w:rsidRPr="00693881">
        <w:rPr>
          <w:rFonts w:ascii="Helvetica" w:hAnsi="Helvetica"/>
          <w:b/>
          <w:sz w:val="22"/>
          <w:szCs w:val="22"/>
        </w:rPr>
        <w:t xml:space="preserve">ha regalato un </w:t>
      </w:r>
      <w:r w:rsidRPr="00693881">
        <w:rPr>
          <w:rFonts w:ascii="Helvetica" w:hAnsi="Helvetica"/>
          <w:b/>
          <w:sz w:val="22"/>
          <w:szCs w:val="22"/>
        </w:rPr>
        <w:t xml:space="preserve">risveglio bianco al Trentino. Nel frattempo, grazie alla professionalità di </w:t>
      </w:r>
      <w:r w:rsidR="00FE5D1D" w:rsidRPr="00693881">
        <w:rPr>
          <w:rFonts w:ascii="Helvetica" w:hAnsi="Helvetica"/>
          <w:b/>
          <w:sz w:val="22"/>
          <w:szCs w:val="22"/>
        </w:rPr>
        <w:t xml:space="preserve">oltre </w:t>
      </w:r>
      <w:r w:rsidRPr="00693881">
        <w:rPr>
          <w:rFonts w:ascii="Helvetica" w:hAnsi="Helvetica"/>
          <w:b/>
          <w:sz w:val="22"/>
          <w:szCs w:val="22"/>
        </w:rPr>
        <w:t xml:space="preserve">1.500 addetti e al capillare sistema di innevamento programmato, la maggior parte delle piste da sci è perfettamente fruibile. </w:t>
      </w:r>
      <w:r w:rsidR="000A4208" w:rsidRPr="00693881">
        <w:rPr>
          <w:rFonts w:ascii="Helvetica" w:hAnsi="Helvetica"/>
          <w:b/>
          <w:sz w:val="22"/>
          <w:szCs w:val="22"/>
        </w:rPr>
        <w:t xml:space="preserve">La stagione entra </w:t>
      </w:r>
      <w:r w:rsidR="00371005" w:rsidRPr="00693881">
        <w:rPr>
          <w:rFonts w:ascii="Helvetica" w:hAnsi="Helvetica"/>
          <w:b/>
          <w:sz w:val="22"/>
          <w:szCs w:val="22"/>
        </w:rPr>
        <w:t xml:space="preserve">così </w:t>
      </w:r>
      <w:r w:rsidR="000A4208" w:rsidRPr="00693881">
        <w:rPr>
          <w:rFonts w:ascii="Helvetica" w:hAnsi="Helvetica"/>
          <w:b/>
          <w:sz w:val="22"/>
          <w:szCs w:val="22"/>
        </w:rPr>
        <w:t xml:space="preserve">nel vivo </w:t>
      </w:r>
      <w:r w:rsidR="00F45EC3" w:rsidRPr="00693881">
        <w:rPr>
          <w:rFonts w:ascii="Helvetica" w:hAnsi="Helvetica"/>
          <w:b/>
          <w:sz w:val="22"/>
          <w:szCs w:val="22"/>
        </w:rPr>
        <w:t xml:space="preserve">con le </w:t>
      </w:r>
      <w:r w:rsidR="000A4208" w:rsidRPr="00693881">
        <w:rPr>
          <w:rFonts w:ascii="Helvetica" w:hAnsi="Helvetica"/>
          <w:b/>
          <w:sz w:val="22"/>
          <w:szCs w:val="22"/>
        </w:rPr>
        <w:t>settimane bianch</w:t>
      </w:r>
      <w:r w:rsidR="00F45EC3" w:rsidRPr="00693881">
        <w:rPr>
          <w:rFonts w:ascii="Helvetica" w:hAnsi="Helvetica"/>
          <w:b/>
          <w:sz w:val="22"/>
          <w:szCs w:val="22"/>
        </w:rPr>
        <w:t>e e molte</w:t>
      </w:r>
      <w:r w:rsidR="00721648" w:rsidRPr="00693881">
        <w:rPr>
          <w:rFonts w:ascii="Helvetica" w:hAnsi="Helvetica"/>
          <w:b/>
          <w:sz w:val="22"/>
          <w:szCs w:val="22"/>
        </w:rPr>
        <w:t xml:space="preserve"> iniziative come Trentino Ski</w:t>
      </w:r>
      <w:r w:rsidR="000A4208" w:rsidRPr="00693881">
        <w:rPr>
          <w:rFonts w:ascii="Helvetica" w:hAnsi="Helvetica"/>
          <w:b/>
          <w:sz w:val="22"/>
          <w:szCs w:val="22"/>
        </w:rPr>
        <w:t>Sunrise</w:t>
      </w:r>
      <w:r w:rsidR="00F45EC3" w:rsidRPr="00693881">
        <w:rPr>
          <w:rFonts w:ascii="Helvetica" w:hAnsi="Helvetica"/>
          <w:b/>
          <w:sz w:val="22"/>
          <w:szCs w:val="22"/>
        </w:rPr>
        <w:t>,</w:t>
      </w:r>
      <w:r w:rsidR="000A4208" w:rsidRPr="00693881">
        <w:rPr>
          <w:rFonts w:ascii="Helvetica" w:hAnsi="Helvetica"/>
          <w:b/>
          <w:sz w:val="22"/>
          <w:szCs w:val="22"/>
        </w:rPr>
        <w:t xml:space="preserve"> </w:t>
      </w:r>
      <w:r w:rsidR="00D222C7" w:rsidRPr="00693881">
        <w:rPr>
          <w:rFonts w:ascii="Helvetica" w:hAnsi="Helvetica"/>
          <w:b/>
          <w:sz w:val="22"/>
          <w:szCs w:val="22"/>
        </w:rPr>
        <w:t>proposte dedicate al wellness e</w:t>
      </w:r>
      <w:r w:rsidR="00416572" w:rsidRPr="00693881">
        <w:rPr>
          <w:rFonts w:ascii="Helvetica" w:hAnsi="Helvetica"/>
          <w:b/>
          <w:sz w:val="22"/>
          <w:szCs w:val="22"/>
        </w:rPr>
        <w:t xml:space="preserve"> all’outdoor</w:t>
      </w:r>
      <w:r w:rsidR="00F45EC3" w:rsidRPr="00693881">
        <w:rPr>
          <w:rFonts w:ascii="Helvetica" w:hAnsi="Helvetica"/>
          <w:b/>
          <w:sz w:val="22"/>
          <w:szCs w:val="22"/>
        </w:rPr>
        <w:t>, grandi eventi sportivi</w:t>
      </w:r>
      <w:r w:rsidR="00416572" w:rsidRPr="00693881">
        <w:rPr>
          <w:rFonts w:ascii="Helvetica" w:hAnsi="Helvetica"/>
          <w:b/>
          <w:sz w:val="22"/>
          <w:szCs w:val="22"/>
        </w:rPr>
        <w:t xml:space="preserve">. </w:t>
      </w:r>
      <w:r w:rsidR="00D222C7" w:rsidRPr="00693881">
        <w:rPr>
          <w:rFonts w:ascii="Helvetica" w:hAnsi="Helvetica"/>
          <w:b/>
          <w:sz w:val="22"/>
          <w:szCs w:val="22"/>
        </w:rPr>
        <w:t xml:space="preserve"> </w:t>
      </w:r>
    </w:p>
    <w:p w:rsidR="00106353" w:rsidRPr="00693881" w:rsidRDefault="00106353" w:rsidP="00DC7E96">
      <w:pPr>
        <w:rPr>
          <w:rFonts w:ascii="HelveticaNeueLT Std" w:hAnsi="HelveticaNeueLT Std"/>
          <w:sz w:val="22"/>
          <w:szCs w:val="22"/>
        </w:rPr>
      </w:pPr>
    </w:p>
    <w:p w:rsidR="00106353" w:rsidRPr="00693881" w:rsidRDefault="00106353" w:rsidP="00DC7E96">
      <w:pPr>
        <w:rPr>
          <w:rFonts w:ascii="HelveticaNeueLT Std" w:hAnsi="HelveticaNeueLT Std"/>
          <w:sz w:val="22"/>
          <w:szCs w:val="22"/>
        </w:rPr>
      </w:pPr>
    </w:p>
    <w:p w:rsidR="00FE5D1D" w:rsidRPr="00693881" w:rsidRDefault="00416572" w:rsidP="00FE5D1D">
      <w:pPr>
        <w:rPr>
          <w:rFonts w:ascii="HelveticaNeueLT Std" w:hAnsi="HelveticaNeueLT Std" w:cs="Helvetica"/>
          <w:sz w:val="22"/>
          <w:szCs w:val="22"/>
        </w:rPr>
      </w:pPr>
      <w:r w:rsidRPr="00693881">
        <w:rPr>
          <w:rFonts w:ascii="HelveticaNeueLT Std" w:hAnsi="HelveticaNeueLT Std" w:cs="Helvetica"/>
          <w:sz w:val="22"/>
          <w:szCs w:val="22"/>
          <w:lang w:eastAsia="ar-SA"/>
        </w:rPr>
        <w:t xml:space="preserve">Impianti di risalita moderni e veloci, cannoni di nuova generazione più performanti e alimentati da fonti energetiche rinnovabili, piste lavorate in maniera impeccabile dai gatti delle nevi e </w:t>
      </w:r>
      <w:r w:rsidR="00F45EC3" w:rsidRPr="00693881">
        <w:rPr>
          <w:rFonts w:ascii="HelveticaNeueLT Std" w:hAnsi="HelveticaNeueLT Std" w:cs="Helvetica"/>
          <w:sz w:val="22"/>
          <w:szCs w:val="22"/>
          <w:lang w:eastAsia="ar-SA"/>
        </w:rPr>
        <w:t xml:space="preserve">da un </w:t>
      </w:r>
      <w:r w:rsidRPr="00693881">
        <w:rPr>
          <w:rFonts w:ascii="HelveticaNeueLT Std" w:hAnsi="HelveticaNeueLT Std" w:cs="Helvetica"/>
          <w:sz w:val="22"/>
          <w:szCs w:val="22"/>
          <w:lang w:eastAsia="ar-SA"/>
        </w:rPr>
        <w:t>piccolo esercito di oltre 1500 addetti</w:t>
      </w:r>
      <w:r w:rsidR="00F45EC3" w:rsidRPr="00693881">
        <w:rPr>
          <w:rFonts w:ascii="HelveticaNeueLT Std" w:hAnsi="HelveticaNeueLT Std" w:cs="Helvetica"/>
          <w:sz w:val="22"/>
          <w:szCs w:val="22"/>
          <w:lang w:eastAsia="ar-SA"/>
        </w:rPr>
        <w:t>.</w:t>
      </w:r>
      <w:r w:rsidR="00106353" w:rsidRPr="00693881">
        <w:rPr>
          <w:rFonts w:ascii="HelveticaNeueLT Std" w:hAnsi="HelveticaNeueLT Std" w:cs="Helvetica"/>
          <w:sz w:val="22"/>
          <w:szCs w:val="22"/>
          <w:lang w:eastAsia="ar-SA"/>
        </w:rPr>
        <w:t xml:space="preserve"> </w:t>
      </w:r>
      <w:r w:rsidR="009B40D5" w:rsidRPr="00693881">
        <w:rPr>
          <w:rFonts w:ascii="HelveticaNeueLT Std" w:hAnsi="HelveticaNeueLT Std" w:cs="Helvetica"/>
          <w:sz w:val="22"/>
          <w:szCs w:val="22"/>
        </w:rPr>
        <w:t>Le piste sono</w:t>
      </w:r>
      <w:r w:rsidR="00C571BB" w:rsidRPr="00693881">
        <w:rPr>
          <w:rFonts w:ascii="HelveticaNeueLT Std" w:hAnsi="HelveticaNeueLT Std" w:cs="Helvetica"/>
          <w:sz w:val="22"/>
          <w:szCs w:val="22"/>
        </w:rPr>
        <w:t>, infatti,</w:t>
      </w:r>
      <w:r w:rsidR="009B40D5" w:rsidRPr="00693881">
        <w:rPr>
          <w:rFonts w:ascii="HelveticaNeueLT Std" w:hAnsi="HelveticaNeueLT Std" w:cs="Helvetica"/>
          <w:sz w:val="22"/>
          <w:szCs w:val="22"/>
        </w:rPr>
        <w:t xml:space="preserve"> in </w:t>
      </w:r>
      <w:r w:rsidR="004264CC" w:rsidRPr="00693881">
        <w:rPr>
          <w:rFonts w:ascii="HelveticaNeueLT Std" w:hAnsi="HelveticaNeueLT Std" w:cs="Helvetica"/>
          <w:sz w:val="22"/>
          <w:szCs w:val="22"/>
        </w:rPr>
        <w:t>ottime condizioni grazie all’innevamento programmato</w:t>
      </w:r>
      <w:r w:rsidR="009C5BE0" w:rsidRPr="00693881">
        <w:rPr>
          <w:rFonts w:ascii="HelveticaNeueLT Std" w:hAnsi="HelveticaNeueLT Std" w:cs="Helvetica"/>
          <w:sz w:val="22"/>
          <w:szCs w:val="22"/>
        </w:rPr>
        <w:t>, oltre l’80</w:t>
      </w:r>
      <w:r w:rsidR="00C571BB" w:rsidRPr="00693881">
        <w:rPr>
          <w:rFonts w:ascii="HelveticaNeueLT Std" w:hAnsi="HelveticaNeueLT Std" w:cs="Helvetica"/>
          <w:sz w:val="22"/>
          <w:szCs w:val="22"/>
        </w:rPr>
        <w:t>% degli impianti nei c</w:t>
      </w:r>
      <w:r w:rsidR="009B40D5" w:rsidRPr="00693881">
        <w:rPr>
          <w:rFonts w:ascii="HelveticaNeueLT Std" w:hAnsi="HelveticaNeueLT Std" w:cs="Helvetica"/>
          <w:sz w:val="22"/>
          <w:szCs w:val="22"/>
        </w:rPr>
        <w:t xml:space="preserve">omprensori sciistici </w:t>
      </w:r>
      <w:r w:rsidR="00C571BB" w:rsidRPr="00693881">
        <w:rPr>
          <w:rFonts w:ascii="HelveticaNeueLT Std" w:hAnsi="HelveticaNeueLT Std" w:cs="Helvetica"/>
          <w:sz w:val="22"/>
          <w:szCs w:val="22"/>
        </w:rPr>
        <w:t xml:space="preserve">del Trentino </w:t>
      </w:r>
      <w:r w:rsidR="009B40D5" w:rsidRPr="00693881">
        <w:rPr>
          <w:rFonts w:ascii="HelveticaNeueLT Std" w:hAnsi="HelveticaNeueLT Std" w:cs="Helvetica"/>
          <w:sz w:val="22"/>
          <w:szCs w:val="22"/>
        </w:rPr>
        <w:t>è aperto.</w:t>
      </w:r>
      <w:r w:rsidR="00480B5D" w:rsidRPr="00693881">
        <w:rPr>
          <w:rFonts w:ascii="HelveticaNeueLT Std" w:hAnsi="HelveticaNeueLT Std" w:cs="Helvetica"/>
          <w:sz w:val="22"/>
          <w:szCs w:val="22"/>
        </w:rPr>
        <w:t xml:space="preserve"> Grazie alla leggera nevica</w:t>
      </w:r>
      <w:r w:rsidR="004A3A89">
        <w:rPr>
          <w:rFonts w:ascii="HelveticaNeueLT Std" w:hAnsi="HelveticaNeueLT Std" w:cs="Helvetica"/>
          <w:sz w:val="22"/>
          <w:szCs w:val="22"/>
        </w:rPr>
        <w:t>ta</w:t>
      </w:r>
      <w:r w:rsidR="00480B5D" w:rsidRPr="00693881">
        <w:rPr>
          <w:rFonts w:ascii="HelveticaNeueLT Std" w:hAnsi="HelveticaNeueLT Std" w:cs="Helvetica"/>
          <w:sz w:val="22"/>
          <w:szCs w:val="22"/>
        </w:rPr>
        <w:t xml:space="preserve"> di oggi che regala un panorama più “invernale”</w:t>
      </w:r>
      <w:r w:rsidR="00D165D8" w:rsidRPr="00693881">
        <w:rPr>
          <w:rFonts w:ascii="HelveticaNeueLT Std" w:hAnsi="HelveticaNeueLT Std" w:cs="Helvetica"/>
          <w:sz w:val="22"/>
          <w:szCs w:val="22"/>
        </w:rPr>
        <w:t xml:space="preserve">, </w:t>
      </w:r>
      <w:r w:rsidR="00266862" w:rsidRPr="00693881">
        <w:rPr>
          <w:rFonts w:ascii="HelveticaNeueLT Std" w:hAnsi="HelveticaNeueLT Std" w:cs="Helvetica"/>
          <w:sz w:val="22"/>
          <w:szCs w:val="22"/>
        </w:rPr>
        <w:t>agli investimenti economici fatti e alla grande professionalità degli addetti ai lavori</w:t>
      </w:r>
      <w:r w:rsidR="00480B5D" w:rsidRPr="00693881">
        <w:rPr>
          <w:rFonts w:ascii="HelveticaNeueLT Std" w:hAnsi="HelveticaNeueLT Std" w:cs="Helvetica"/>
          <w:sz w:val="22"/>
          <w:szCs w:val="22"/>
        </w:rPr>
        <w:t>, i comprensori sciistici</w:t>
      </w:r>
      <w:r w:rsidR="00C571BB" w:rsidRPr="00693881">
        <w:rPr>
          <w:rFonts w:ascii="HelveticaNeueLT Std" w:hAnsi="HelveticaNeueLT Std" w:cs="Helvetica"/>
          <w:sz w:val="22"/>
          <w:szCs w:val="22"/>
        </w:rPr>
        <w:t xml:space="preserve"> si presentano al meglio, come testimoniano </w:t>
      </w:r>
      <w:r w:rsidR="00480B5D" w:rsidRPr="00693881">
        <w:rPr>
          <w:rFonts w:ascii="HelveticaNeueLT Std" w:hAnsi="HelveticaNeueLT Std" w:cs="Helvetica"/>
          <w:sz w:val="22"/>
          <w:szCs w:val="22"/>
        </w:rPr>
        <w:t xml:space="preserve">anche </w:t>
      </w:r>
      <w:r w:rsidR="00C571BB" w:rsidRPr="00693881">
        <w:rPr>
          <w:rFonts w:ascii="HelveticaNeueLT Std" w:hAnsi="HelveticaNeueLT Std" w:cs="Helvetica"/>
          <w:sz w:val="22"/>
          <w:szCs w:val="22"/>
        </w:rPr>
        <w:t>i numerosi sciatori che stanno trascorrendo le loro giornate sulla neve</w:t>
      </w:r>
      <w:r w:rsidR="00266862" w:rsidRPr="00693881">
        <w:rPr>
          <w:rFonts w:ascii="HelveticaNeueLT Std" w:hAnsi="HelveticaNeueLT Std" w:cs="Helvetica"/>
          <w:sz w:val="22"/>
          <w:szCs w:val="22"/>
        </w:rPr>
        <w:t>.</w:t>
      </w:r>
      <w:r w:rsidR="00FE5D1D" w:rsidRPr="00693881">
        <w:rPr>
          <w:rFonts w:ascii="HelveticaNeueLT Std" w:hAnsi="HelveticaNeueLT Std" w:cs="Helvetica"/>
          <w:sz w:val="22"/>
          <w:szCs w:val="22"/>
        </w:rPr>
        <w:t xml:space="preserve"> </w:t>
      </w:r>
      <w:r w:rsidR="00595D5D" w:rsidRPr="00693881">
        <w:rPr>
          <w:rFonts w:ascii="HelveticaNeueLT Std" w:hAnsi="HelveticaNeueLT Std"/>
          <w:sz w:val="22"/>
          <w:szCs w:val="22"/>
        </w:rPr>
        <w:t>A</w:t>
      </w:r>
      <w:r w:rsidR="00480B5D" w:rsidRPr="00693881">
        <w:rPr>
          <w:rFonts w:ascii="HelveticaNeueLT Std" w:hAnsi="HelveticaNeueLT Std"/>
          <w:sz w:val="22"/>
          <w:szCs w:val="22"/>
        </w:rPr>
        <w:t xml:space="preserve"> rendere la piste perfette </w:t>
      </w:r>
      <w:r w:rsidR="00595D5D" w:rsidRPr="00693881">
        <w:rPr>
          <w:rFonts w:ascii="HelveticaNeueLT Std" w:hAnsi="HelveticaNeueLT Std"/>
          <w:sz w:val="22"/>
          <w:szCs w:val="22"/>
        </w:rPr>
        <w:t>provvede un picco</w:t>
      </w:r>
      <w:r w:rsidR="00DF72F5" w:rsidRPr="00693881">
        <w:rPr>
          <w:rFonts w:ascii="HelveticaNeueLT Std" w:hAnsi="HelveticaNeueLT Std"/>
          <w:sz w:val="22"/>
          <w:szCs w:val="22"/>
        </w:rPr>
        <w:t>lo esercito di addetti e tecnici, pronto ad intervenire al calar del sole</w:t>
      </w:r>
      <w:r w:rsidR="00595D5D" w:rsidRPr="00693881">
        <w:rPr>
          <w:rFonts w:ascii="HelveticaNeueLT Std" w:hAnsi="HelveticaNeueLT Std"/>
          <w:sz w:val="22"/>
          <w:szCs w:val="22"/>
        </w:rPr>
        <w:t>. A bordo di potenti mezzi battipista, i “</w:t>
      </w:r>
      <w:r w:rsidR="00DF72F5" w:rsidRPr="00693881">
        <w:rPr>
          <w:rFonts w:ascii="HelveticaNeueLT Std" w:hAnsi="HelveticaNeueLT Std"/>
          <w:sz w:val="22"/>
          <w:szCs w:val="22"/>
        </w:rPr>
        <w:t xml:space="preserve">gattisti” procedono </w:t>
      </w:r>
      <w:r w:rsidR="00595D5D" w:rsidRPr="00693881">
        <w:rPr>
          <w:rFonts w:ascii="HelveticaNeueLT Std" w:hAnsi="HelveticaNeueLT Std"/>
          <w:sz w:val="22"/>
          <w:szCs w:val="22"/>
        </w:rPr>
        <w:t>a spianare con la lama frontale abbassata la neve che è stata accumulata dal passaggio degli sciatori. Successivamente il lavoro viene completato con la fresa posteriore, che lavora e compatta la neve</w:t>
      </w:r>
      <w:r w:rsidR="00595D5D" w:rsidRPr="00693881">
        <w:rPr>
          <w:rFonts w:ascii="HelveticaNeueLT Std" w:hAnsi="HelveticaNeueLT Std" w:cs="Helvetica"/>
          <w:sz w:val="22"/>
          <w:szCs w:val="22"/>
        </w:rPr>
        <w:t xml:space="preserve">. </w:t>
      </w:r>
      <w:r w:rsidR="00595D5D" w:rsidRPr="00693881">
        <w:rPr>
          <w:rFonts w:ascii="HelveticaNeueLT Std" w:hAnsi="HelveticaNeueLT Std"/>
          <w:sz w:val="22"/>
          <w:szCs w:val="22"/>
        </w:rPr>
        <w:t>Un’attività quotidiana che viene svolta su ogni pista</w:t>
      </w:r>
      <w:r w:rsidR="00106353" w:rsidRPr="00693881">
        <w:rPr>
          <w:rFonts w:ascii="HelveticaNeueLT Std" w:hAnsi="HelveticaNeueLT Std"/>
          <w:sz w:val="22"/>
          <w:szCs w:val="22"/>
        </w:rPr>
        <w:t xml:space="preserve"> e si protrae fino a notte fonda</w:t>
      </w:r>
      <w:r w:rsidR="00595D5D" w:rsidRPr="00693881">
        <w:rPr>
          <w:rFonts w:ascii="HelveticaNeueLT Std" w:hAnsi="HelveticaNeueLT Std"/>
          <w:sz w:val="22"/>
          <w:szCs w:val="22"/>
        </w:rPr>
        <w:t xml:space="preserve">: è questa la chiave della qualità delle piste trentine. A San Martino di Castrozza questa attività è diventata anche </w:t>
      </w:r>
      <w:r w:rsidR="00106353" w:rsidRPr="00693881">
        <w:rPr>
          <w:rFonts w:ascii="HelveticaNeueLT Std" w:hAnsi="HelveticaNeueLT Std"/>
          <w:sz w:val="22"/>
          <w:szCs w:val="22"/>
        </w:rPr>
        <w:t>un’</w:t>
      </w:r>
      <w:r w:rsidR="00595D5D" w:rsidRPr="00693881">
        <w:rPr>
          <w:rFonts w:ascii="HelveticaNeueLT Std" w:hAnsi="HelveticaNeueLT Std"/>
          <w:sz w:val="22"/>
          <w:szCs w:val="22"/>
        </w:rPr>
        <w:t>attrazione: si chiama “Pistenbully Tour” e permette di scoprire in diretta, a bordo di un gatto delle nevi, il lavoro e l’abilità degli addetti in azione sulle piste della Tognola a</w:t>
      </w:r>
      <w:r w:rsidR="00DF72F5" w:rsidRPr="00693881">
        <w:rPr>
          <w:rFonts w:ascii="HelveticaNeueLT Std" w:hAnsi="HelveticaNeueLT Std"/>
          <w:sz w:val="22"/>
          <w:szCs w:val="22"/>
        </w:rPr>
        <w:t xml:space="preserve"> partire dalle 16.30.</w:t>
      </w:r>
      <w:r w:rsidR="00FE5D1D" w:rsidRPr="00693881">
        <w:rPr>
          <w:rFonts w:ascii="HelveticaNeueLT Std" w:hAnsi="HelveticaNeueLT Std" w:cs="Helvetica"/>
          <w:sz w:val="22"/>
          <w:szCs w:val="22"/>
        </w:rPr>
        <w:t xml:space="preserve"> </w:t>
      </w:r>
      <w:r w:rsidR="00727F9A" w:rsidRPr="00693881">
        <w:rPr>
          <w:rFonts w:ascii="HelveticaNeueLT Std" w:hAnsi="HelveticaNeueLT Std" w:cs="Helvetica"/>
          <w:sz w:val="22"/>
          <w:szCs w:val="22"/>
        </w:rPr>
        <w:t>La stagione</w:t>
      </w:r>
      <w:r w:rsidR="00FE5D1D" w:rsidRPr="00693881">
        <w:rPr>
          <w:rFonts w:ascii="HelveticaNeueLT Std" w:hAnsi="HelveticaNeueLT Std" w:cs="Helvetica"/>
          <w:sz w:val="22"/>
          <w:szCs w:val="22"/>
        </w:rPr>
        <w:t>,</w:t>
      </w:r>
      <w:r w:rsidR="00727F9A" w:rsidRPr="00693881">
        <w:rPr>
          <w:rFonts w:ascii="HelveticaNeueLT Std" w:hAnsi="HelveticaNeueLT Std" w:cs="Helvetica"/>
          <w:sz w:val="22"/>
          <w:szCs w:val="22"/>
        </w:rPr>
        <w:t xml:space="preserve"> </w:t>
      </w:r>
      <w:r w:rsidR="00FE5D1D" w:rsidRPr="00693881">
        <w:rPr>
          <w:rFonts w:ascii="HelveticaNeueLT Std" w:hAnsi="HelveticaNeueLT Std" w:cs="Helvetica"/>
          <w:sz w:val="22"/>
          <w:szCs w:val="22"/>
        </w:rPr>
        <w:t xml:space="preserve">dunque, </w:t>
      </w:r>
      <w:r w:rsidR="00727F9A" w:rsidRPr="00693881">
        <w:rPr>
          <w:rFonts w:ascii="HelveticaNeueLT Std" w:hAnsi="HelveticaNeueLT Std" w:cs="Helvetica"/>
          <w:sz w:val="22"/>
          <w:szCs w:val="22"/>
        </w:rPr>
        <w:t xml:space="preserve">è entrata </w:t>
      </w:r>
      <w:r w:rsidR="00FE5D1D" w:rsidRPr="00693881">
        <w:rPr>
          <w:rFonts w:ascii="HelveticaNeueLT Std" w:hAnsi="HelveticaNeueLT Std" w:cs="Helvetica"/>
          <w:sz w:val="22"/>
          <w:szCs w:val="22"/>
        </w:rPr>
        <w:t xml:space="preserve">a tutti gli effetti </w:t>
      </w:r>
      <w:r w:rsidR="00727F9A" w:rsidRPr="00693881">
        <w:rPr>
          <w:rFonts w:ascii="HelveticaNeueLT Std" w:hAnsi="HelveticaNeueLT Std" w:cs="Helvetica"/>
          <w:sz w:val="22"/>
          <w:szCs w:val="22"/>
        </w:rPr>
        <w:t>nel vivo con le settimane bianche e con le iniziative collaterali sui territori, come Trentin</w:t>
      </w:r>
      <w:r w:rsidR="00F82F57" w:rsidRPr="00693881">
        <w:rPr>
          <w:rFonts w:ascii="HelveticaNeueLT Std" w:hAnsi="HelveticaNeueLT Std" w:cs="Helvetica"/>
          <w:sz w:val="22"/>
          <w:szCs w:val="22"/>
        </w:rPr>
        <w:t>o SkiS</w:t>
      </w:r>
      <w:r w:rsidR="00727F9A" w:rsidRPr="00693881">
        <w:rPr>
          <w:rFonts w:ascii="HelveticaNeueLT Std" w:hAnsi="HelveticaNeueLT Std" w:cs="Helvetica"/>
          <w:sz w:val="22"/>
          <w:szCs w:val="22"/>
        </w:rPr>
        <w:t>unrise, una discesa</w:t>
      </w:r>
      <w:r w:rsidR="00F45EC3" w:rsidRPr="00693881">
        <w:rPr>
          <w:rFonts w:ascii="HelveticaNeueLT Std" w:hAnsi="HelveticaNeueLT Std" w:cs="Helvetica"/>
          <w:sz w:val="22"/>
          <w:szCs w:val="22"/>
        </w:rPr>
        <w:t xml:space="preserve"> </w:t>
      </w:r>
      <w:r w:rsidR="00727F9A" w:rsidRPr="00693881">
        <w:rPr>
          <w:rFonts w:ascii="HelveticaNeueLT Std" w:hAnsi="HelveticaNeueLT Std" w:cs="Helvetica"/>
          <w:sz w:val="22"/>
          <w:szCs w:val="22"/>
        </w:rPr>
        <w:t>in compagn</w:t>
      </w:r>
      <w:r w:rsidR="00B80837" w:rsidRPr="00693881">
        <w:rPr>
          <w:rFonts w:ascii="HelveticaNeueLT Std" w:hAnsi="HelveticaNeueLT Std" w:cs="Helvetica"/>
          <w:sz w:val="22"/>
          <w:szCs w:val="22"/>
        </w:rPr>
        <w:t xml:space="preserve">ia </w:t>
      </w:r>
      <w:r w:rsidR="00F45EC3" w:rsidRPr="00693881">
        <w:rPr>
          <w:rFonts w:ascii="HelveticaNeueLT Std" w:hAnsi="HelveticaNeueLT Std" w:cs="Helvetica"/>
          <w:sz w:val="22"/>
          <w:szCs w:val="22"/>
        </w:rPr>
        <w:t>sulle piste da sci, dopo una gustosa</w:t>
      </w:r>
      <w:r w:rsidR="00727F9A" w:rsidRPr="00693881">
        <w:rPr>
          <w:rFonts w:ascii="HelveticaNeueLT Std" w:hAnsi="HelveticaNeueLT Std" w:cs="Helvetica"/>
          <w:sz w:val="22"/>
          <w:szCs w:val="22"/>
        </w:rPr>
        <w:t xml:space="preserve"> colazione con i prodotti</w:t>
      </w:r>
      <w:r w:rsidR="00F82F57" w:rsidRPr="00693881">
        <w:rPr>
          <w:rFonts w:ascii="HelveticaNeueLT Std" w:hAnsi="HelveticaNeueLT Std" w:cs="Helvetica"/>
          <w:sz w:val="22"/>
          <w:szCs w:val="22"/>
        </w:rPr>
        <w:t xml:space="preserve"> tipici</w:t>
      </w:r>
      <w:r w:rsidR="00727F9A" w:rsidRPr="00693881">
        <w:rPr>
          <w:rFonts w:ascii="HelveticaNeueLT Std" w:hAnsi="HelveticaNeueLT Std" w:cs="Helvetica"/>
          <w:sz w:val="22"/>
          <w:szCs w:val="22"/>
        </w:rPr>
        <w:t xml:space="preserve"> trentini, alle prime luci dell’alba. </w:t>
      </w:r>
      <w:r w:rsidR="00266862" w:rsidRPr="00693881">
        <w:rPr>
          <w:rFonts w:ascii="HelveticaNeueLT Std" w:hAnsi="HelveticaNeueLT Std" w:cs="Helvetica"/>
          <w:sz w:val="22"/>
          <w:szCs w:val="22"/>
        </w:rPr>
        <w:t>Ma in questo periodo dell’anno</w:t>
      </w:r>
      <w:r w:rsidR="00B90C6D" w:rsidRPr="00693881">
        <w:rPr>
          <w:rFonts w:ascii="HelveticaNeueLT Std" w:hAnsi="HelveticaNeueLT Std" w:cs="Helvetica"/>
          <w:sz w:val="22"/>
          <w:szCs w:val="22"/>
        </w:rPr>
        <w:t xml:space="preserve">, sono molte altre le attività outdoor che si possono </w:t>
      </w:r>
      <w:r w:rsidR="00F45EC3" w:rsidRPr="00693881">
        <w:rPr>
          <w:rFonts w:ascii="HelveticaNeueLT Std" w:hAnsi="HelveticaNeueLT Std" w:cs="Helvetica"/>
          <w:sz w:val="22"/>
          <w:szCs w:val="22"/>
        </w:rPr>
        <w:t xml:space="preserve">fare: </w:t>
      </w:r>
      <w:r w:rsidR="0008639B" w:rsidRPr="00693881">
        <w:rPr>
          <w:rFonts w:ascii="HelveticaNeueLT Std" w:hAnsi="HelveticaNeueLT Std" w:cs="Helvetica"/>
          <w:sz w:val="22"/>
          <w:szCs w:val="22"/>
        </w:rPr>
        <w:t xml:space="preserve">lunghe passeggiate </w:t>
      </w:r>
      <w:r w:rsidR="00693881" w:rsidRPr="00693881">
        <w:rPr>
          <w:rFonts w:ascii="HelveticaNeueLT Std" w:hAnsi="HelveticaNeueLT Std" w:cs="Helvetica"/>
          <w:sz w:val="22"/>
          <w:szCs w:val="22"/>
        </w:rPr>
        <w:t>o cias</w:t>
      </w:r>
      <w:r w:rsidR="00FE5D1D" w:rsidRPr="00693881">
        <w:rPr>
          <w:rFonts w:ascii="HelveticaNeueLT Std" w:hAnsi="HelveticaNeueLT Std" w:cs="Helvetica"/>
          <w:sz w:val="22"/>
          <w:szCs w:val="22"/>
        </w:rPr>
        <w:t xml:space="preserve">polate </w:t>
      </w:r>
      <w:r w:rsidR="0008639B" w:rsidRPr="00693881">
        <w:rPr>
          <w:rFonts w:ascii="HelveticaNeueLT Std" w:hAnsi="HelveticaNeueLT Std" w:cs="Helvetica"/>
          <w:sz w:val="22"/>
          <w:szCs w:val="22"/>
        </w:rPr>
        <w:t>nei principali parchi naturalistici del Trentino con esperti e guide alpine</w:t>
      </w:r>
      <w:r w:rsidR="001D50E4" w:rsidRPr="00693881">
        <w:rPr>
          <w:rFonts w:ascii="HelveticaNeueLT Std" w:hAnsi="HelveticaNeueLT Std" w:cs="Helvetica"/>
          <w:sz w:val="22"/>
          <w:szCs w:val="22"/>
        </w:rPr>
        <w:t xml:space="preserve">, </w:t>
      </w:r>
      <w:r w:rsidR="00F45EC3" w:rsidRPr="00693881">
        <w:rPr>
          <w:rFonts w:ascii="HelveticaNeueLT Std" w:hAnsi="HelveticaNeueLT Std" w:cs="Helvetica"/>
          <w:sz w:val="22"/>
          <w:szCs w:val="22"/>
        </w:rPr>
        <w:t>per</w:t>
      </w:r>
      <w:r w:rsidR="0008639B" w:rsidRPr="00693881">
        <w:rPr>
          <w:rFonts w:ascii="HelveticaNeueLT Std" w:hAnsi="HelveticaNeueLT Std" w:cs="Helvetica"/>
          <w:sz w:val="22"/>
          <w:szCs w:val="22"/>
        </w:rPr>
        <w:t xml:space="preserve">  ammirare </w:t>
      </w:r>
      <w:r w:rsidR="001D50E4" w:rsidRPr="00693881">
        <w:rPr>
          <w:rFonts w:ascii="HelveticaNeueLT Std" w:hAnsi="HelveticaNeueLT Std" w:cs="Helvetica"/>
          <w:sz w:val="22"/>
          <w:szCs w:val="22"/>
        </w:rPr>
        <w:t xml:space="preserve">gli </w:t>
      </w:r>
      <w:r w:rsidR="0008639B" w:rsidRPr="00693881">
        <w:rPr>
          <w:rFonts w:ascii="HelveticaNeueLT Std" w:hAnsi="HelveticaNeueLT Std" w:cs="Helvetica"/>
          <w:sz w:val="22"/>
          <w:szCs w:val="22"/>
        </w:rPr>
        <w:t>animali da vicino</w:t>
      </w:r>
      <w:r w:rsidR="001D50E4" w:rsidRPr="00693881">
        <w:rPr>
          <w:rFonts w:ascii="HelveticaNeueLT Std" w:hAnsi="HelveticaNeueLT Std" w:cs="Helvetica"/>
          <w:sz w:val="22"/>
          <w:szCs w:val="22"/>
        </w:rPr>
        <w:t xml:space="preserve"> o seguire le loro tracce</w:t>
      </w:r>
      <w:r w:rsidR="00F45EC3" w:rsidRPr="00693881">
        <w:rPr>
          <w:rFonts w:ascii="HelveticaNeueLT Std" w:hAnsi="HelveticaNeueLT Std" w:cs="Helvetica"/>
          <w:sz w:val="22"/>
          <w:szCs w:val="22"/>
        </w:rPr>
        <w:t xml:space="preserve">; </w:t>
      </w:r>
      <w:r w:rsidR="001D50E4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>facili escursioni raggiungendo</w:t>
      </w:r>
      <w:r w:rsidR="002127D1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 xml:space="preserve"> </w:t>
      </w:r>
      <w:hyperlink r:id="rId7" w:history="1">
        <w:r w:rsidR="002127D1" w:rsidRPr="00693881">
          <w:rPr>
            <w:rStyle w:val="Collegamentoipertestuale"/>
            <w:rFonts w:ascii="HelveticaNeueLT Std" w:hAnsi="HelveticaNeueLT Std" w:cs="Helvetica"/>
            <w:sz w:val="22"/>
            <w:szCs w:val="22"/>
            <w:bdr w:val="none" w:sz="0" w:space="0" w:color="auto" w:frame="1"/>
          </w:rPr>
          <w:t>alcuni</w:t>
        </w:r>
        <w:r w:rsidR="001D50E4" w:rsidRPr="00693881">
          <w:rPr>
            <w:rStyle w:val="Collegamentoipertestuale"/>
            <w:rFonts w:ascii="HelveticaNeueLT Std" w:hAnsi="HelveticaNeueLT Std" w:cs="Helvetica"/>
            <w:sz w:val="22"/>
            <w:szCs w:val="22"/>
            <w:bdr w:val="none" w:sz="0" w:space="0" w:color="auto" w:frame="1"/>
          </w:rPr>
          <w:t xml:space="preserve"> rifugi</w:t>
        </w:r>
      </w:hyperlink>
      <w:r w:rsidR="001D50E4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>, malghe o piccole strutture aperte anche in inverno,</w:t>
      </w:r>
      <w:r w:rsidR="002127D1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 xml:space="preserve"> che possono essere delle possibili</w:t>
      </w:r>
      <w:r w:rsidR="001D50E4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 xml:space="preserve"> </w:t>
      </w:r>
      <w:r w:rsidR="002127D1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 xml:space="preserve">mete per gustare le specialità tipiche trentine, coccolati dal sole, </w:t>
      </w:r>
      <w:r w:rsidR="001D50E4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>anche in questa “inedita” stagione invernale.</w:t>
      </w:r>
      <w:r w:rsidR="00F262B7" w:rsidRPr="00693881">
        <w:rPr>
          <w:rStyle w:val="Enfasigrassetto"/>
          <w:rFonts w:ascii="HelveticaNeueLT Std" w:hAnsi="HelveticaNeueLT Std" w:cs="Helvetica"/>
          <w:b w:val="0"/>
          <w:bCs w:val="0"/>
          <w:sz w:val="22"/>
          <w:szCs w:val="22"/>
          <w:bdr w:val="none" w:sz="0" w:space="0" w:color="auto" w:frame="1"/>
        </w:rPr>
        <w:t xml:space="preserve"> </w:t>
      </w:r>
      <w:r w:rsidR="00F45EC3" w:rsidRPr="00693881">
        <w:rPr>
          <w:rFonts w:ascii="HelveticaNeueLT Std" w:hAnsi="HelveticaNeueLT Std" w:cs="Helvetica"/>
          <w:sz w:val="22"/>
          <w:szCs w:val="22"/>
        </w:rPr>
        <w:t>E a fine giornata arriva il momento del meritato relax</w:t>
      </w:r>
      <w:r w:rsidR="00B80837" w:rsidRPr="00693881">
        <w:rPr>
          <w:rFonts w:ascii="HelveticaNeueLT Std" w:hAnsi="HelveticaNeueLT Std" w:cs="Helvetica"/>
          <w:sz w:val="22"/>
          <w:szCs w:val="22"/>
        </w:rPr>
        <w:t xml:space="preserve"> in ottime strutture dedicate al </w:t>
      </w:r>
      <w:r w:rsidR="00007C4E" w:rsidRPr="00693881">
        <w:rPr>
          <w:rFonts w:ascii="HelveticaNeueLT Std" w:hAnsi="HelveticaNeueLT Std" w:cs="Helvetica"/>
          <w:sz w:val="22"/>
          <w:szCs w:val="22"/>
        </w:rPr>
        <w:t xml:space="preserve">benessere dai </w:t>
      </w:r>
      <w:r w:rsidR="00727F9A" w:rsidRPr="00693881">
        <w:rPr>
          <w:rFonts w:ascii="HelveticaNeueLT Std" w:hAnsi="HelveticaNeueLT Std" w:cs="Helvetica"/>
          <w:sz w:val="22"/>
          <w:szCs w:val="22"/>
        </w:rPr>
        <w:t>centri wellness del Trentino aperti durante la stagione invernale:</w:t>
      </w:r>
      <w:r w:rsidR="00D165D8" w:rsidRPr="00693881">
        <w:rPr>
          <w:rFonts w:ascii="HelveticaNeueLT Std" w:hAnsi="HelveticaNeueLT Std" w:cs="Helvetica"/>
          <w:sz w:val="22"/>
          <w:szCs w:val="22"/>
        </w:rPr>
        <w:t xml:space="preserve"> </w:t>
      </w:r>
      <w:r w:rsidR="00727F9A" w:rsidRPr="00693881">
        <w:rPr>
          <w:rFonts w:ascii="HelveticaNeueLT Std" w:hAnsi="HelveticaNeueLT Std" w:cs="Helvetica"/>
          <w:sz w:val="22"/>
          <w:szCs w:val="22"/>
        </w:rPr>
        <w:t>Dòlaondes a Canazei, AcquaIn ad Andalo, Garda Thermae, Wellness Val Rendena, Lavarone Wellness, Terme di Pejo</w:t>
      </w:r>
      <w:r w:rsidR="00007C4E" w:rsidRPr="00693881">
        <w:rPr>
          <w:rFonts w:ascii="HelveticaNeueLT Std" w:hAnsi="HelveticaNeueLT Std" w:cs="Helvetica"/>
          <w:sz w:val="22"/>
          <w:szCs w:val="22"/>
        </w:rPr>
        <w:t xml:space="preserve"> e, l’ultimo</w:t>
      </w:r>
      <w:r w:rsidR="007F3CB9" w:rsidRPr="00693881">
        <w:rPr>
          <w:rFonts w:ascii="HelveticaNeueLT Std" w:hAnsi="HelveticaNeueLT Std" w:cs="Helvetica"/>
          <w:sz w:val="22"/>
          <w:szCs w:val="22"/>
        </w:rPr>
        <w:t xml:space="preserve"> aperto nel mese d</w:t>
      </w:r>
      <w:r w:rsidR="00B80837" w:rsidRPr="00693881">
        <w:rPr>
          <w:rFonts w:ascii="HelveticaNeueLT Std" w:hAnsi="HelveticaNeueLT Std" w:cs="Helvetica"/>
          <w:sz w:val="22"/>
          <w:szCs w:val="22"/>
        </w:rPr>
        <w:t xml:space="preserve">i dicembre, QC Terme Dolomiti, oltre </w:t>
      </w:r>
      <w:r w:rsidR="004468F2">
        <w:rPr>
          <w:rFonts w:ascii="HelveticaNeueLT Std" w:hAnsi="HelveticaNeueLT Std" w:cs="Helvetica"/>
          <w:sz w:val="22"/>
          <w:szCs w:val="22"/>
        </w:rPr>
        <w:t xml:space="preserve">agli hotel </w:t>
      </w:r>
      <w:proofErr w:type="spellStart"/>
      <w:r w:rsidR="00B80837" w:rsidRPr="00693881">
        <w:rPr>
          <w:rFonts w:ascii="HelveticaNeueLT Std" w:hAnsi="HelveticaNeueLT Std" w:cs="Helvetica"/>
          <w:sz w:val="22"/>
          <w:szCs w:val="22"/>
        </w:rPr>
        <w:t>Vitanova</w:t>
      </w:r>
      <w:proofErr w:type="spellEnd"/>
      <w:r w:rsidR="00B80837" w:rsidRPr="00693881">
        <w:rPr>
          <w:rFonts w:ascii="HelveticaNeueLT Std" w:hAnsi="HelveticaNeueLT Std" w:cs="Helvetica"/>
          <w:sz w:val="22"/>
          <w:szCs w:val="22"/>
        </w:rPr>
        <w:t xml:space="preserve">. </w:t>
      </w:r>
      <w:r w:rsidR="00727F9A" w:rsidRPr="00693881">
        <w:rPr>
          <w:rFonts w:ascii="HelveticaNeueLT Std" w:hAnsi="HelveticaNeueLT Std" w:cs="Helvetica"/>
          <w:sz w:val="22"/>
          <w:szCs w:val="22"/>
        </w:rPr>
        <w:t>Dopo aver nutrito il corpo e lo spirito, è il momento della mente, con i musei t</w:t>
      </w:r>
      <w:r w:rsidR="007F3CB9" w:rsidRPr="00693881">
        <w:rPr>
          <w:rFonts w:ascii="HelveticaNeueLT Std" w:hAnsi="HelveticaNeueLT Std" w:cs="Helvetica"/>
          <w:sz w:val="22"/>
          <w:szCs w:val="22"/>
        </w:rPr>
        <w:t xml:space="preserve">rentini che rimangono aperti </w:t>
      </w:r>
      <w:r w:rsidR="00727F9A" w:rsidRPr="00693881">
        <w:rPr>
          <w:rFonts w:ascii="HelveticaNeueLT Std" w:hAnsi="HelveticaNeueLT Std" w:cs="Helvetica"/>
          <w:sz w:val="22"/>
          <w:szCs w:val="22"/>
        </w:rPr>
        <w:t xml:space="preserve">per il periodo invernale. </w:t>
      </w:r>
      <w:r w:rsidR="007F3CB9" w:rsidRPr="00693881">
        <w:rPr>
          <w:rFonts w:ascii="HelveticaNeueLT Std" w:hAnsi="HelveticaNeueLT Std" w:cs="Helvetica"/>
          <w:sz w:val="22"/>
          <w:szCs w:val="22"/>
        </w:rPr>
        <w:t>Al Mart di Rovereto, ad esempio, si può visitare fino a febbraio l’importante</w:t>
      </w:r>
      <w:r w:rsidR="00721648" w:rsidRPr="00693881">
        <w:rPr>
          <w:rFonts w:ascii="HelveticaNeueLT Std" w:hAnsi="HelveticaNeueLT Std" w:cs="Helvetica"/>
          <w:sz w:val="22"/>
          <w:szCs w:val="22"/>
        </w:rPr>
        <w:t xml:space="preserve"> mostra di “</w:t>
      </w:r>
      <w:r w:rsidR="007F3CB9" w:rsidRPr="00693881">
        <w:rPr>
          <w:rFonts w:ascii="HelveticaNeueLT Std" w:hAnsi="HelveticaNeueLT Std" w:cs="Helvetica"/>
          <w:sz w:val="22"/>
          <w:szCs w:val="22"/>
        </w:rPr>
        <w:t>Umberto Boccioni. Genio e memoria” e al Muse di Trento è stata prolungata fino a giugno l’esposizione “Estinzioni</w:t>
      </w:r>
      <w:r w:rsidR="00766293" w:rsidRPr="00693881">
        <w:rPr>
          <w:rFonts w:ascii="HelveticaNeueLT Std" w:hAnsi="HelveticaNeueLT Std" w:cs="Helvetica"/>
          <w:sz w:val="22"/>
          <w:szCs w:val="22"/>
        </w:rPr>
        <w:t xml:space="preserve">” , oltre all’apertura nei week </w:t>
      </w:r>
      <w:r w:rsidR="007F3CB9" w:rsidRPr="00693881">
        <w:rPr>
          <w:rFonts w:ascii="HelveticaNeueLT Std" w:hAnsi="HelveticaNeueLT Std" w:cs="Helvetica"/>
          <w:sz w:val="22"/>
          <w:szCs w:val="22"/>
        </w:rPr>
        <w:t xml:space="preserve">end di Castel Thun, in val di Non.  </w:t>
      </w:r>
    </w:p>
    <w:p w:rsidR="00FE5D1D" w:rsidRPr="00693881" w:rsidRDefault="00FE5D1D" w:rsidP="00FE5D1D">
      <w:pPr>
        <w:rPr>
          <w:rFonts w:ascii="HelveticaNeueLT Std" w:hAnsi="HelveticaNeueLT Std" w:cs="Helvetica"/>
          <w:sz w:val="22"/>
          <w:szCs w:val="22"/>
        </w:rPr>
      </w:pPr>
    </w:p>
    <w:p w:rsidR="00315262" w:rsidRPr="00693881" w:rsidRDefault="009B40D5" w:rsidP="00FE5D1D">
      <w:pPr>
        <w:rPr>
          <w:rFonts w:ascii="HelveticaNeueLT Std" w:hAnsi="HelveticaNeueLT Std" w:cs="Helvetica"/>
          <w:sz w:val="22"/>
          <w:szCs w:val="22"/>
        </w:rPr>
      </w:pPr>
      <w:r w:rsidRPr="00693881">
        <w:rPr>
          <w:rFonts w:ascii="HelveticaNeueLT Std" w:hAnsi="HelveticaNeueLT Std" w:cs="HelveticaNeueLT Std"/>
          <w:sz w:val="22"/>
          <w:szCs w:val="22"/>
        </w:rPr>
        <w:t>(</w:t>
      </w:r>
      <w:proofErr w:type="spellStart"/>
      <w:r w:rsidRPr="00693881">
        <w:rPr>
          <w:rFonts w:ascii="HelveticaNeueLT Std" w:hAnsi="HelveticaNeueLT Std" w:cs="HelveticaNeueLT Std"/>
          <w:sz w:val="22"/>
          <w:szCs w:val="22"/>
        </w:rPr>
        <w:t>ma.b</w:t>
      </w:r>
      <w:r w:rsidR="00BB1F74" w:rsidRPr="00693881">
        <w:rPr>
          <w:rFonts w:ascii="HelveticaNeueLT Std" w:hAnsi="HelveticaNeueLT Std" w:cs="HelveticaNeueLT Std"/>
          <w:sz w:val="22"/>
          <w:szCs w:val="22"/>
        </w:rPr>
        <w:t>.</w:t>
      </w:r>
      <w:proofErr w:type="spellEnd"/>
      <w:r w:rsidR="00315262" w:rsidRPr="00693881">
        <w:rPr>
          <w:rFonts w:ascii="HelveticaNeueLT Std" w:hAnsi="HelveticaNeueLT Std" w:cs="HelveticaNeueLT Std"/>
          <w:sz w:val="22"/>
          <w:szCs w:val="22"/>
        </w:rPr>
        <w:t>)</w:t>
      </w:r>
    </w:p>
    <w:p w:rsidR="00315262" w:rsidRPr="00693881" w:rsidRDefault="00315262" w:rsidP="00315262">
      <w:pPr>
        <w:pStyle w:val="Intestazione"/>
        <w:jc w:val="both"/>
        <w:rPr>
          <w:rFonts w:ascii="HelveticaNeueLT Std" w:hAnsi="HelveticaNeueLT Std" w:cs="HelveticaNeueLT Std"/>
          <w:sz w:val="22"/>
          <w:szCs w:val="22"/>
        </w:rPr>
      </w:pPr>
    </w:p>
    <w:p w:rsidR="00E9072D" w:rsidRPr="00693881" w:rsidRDefault="00693881" w:rsidP="00315262">
      <w:pPr>
        <w:pStyle w:val="Intestazione"/>
        <w:jc w:val="both"/>
        <w:rPr>
          <w:rFonts w:ascii="HelveticaNeueLT Std" w:hAnsi="HelveticaNeueLT Std" w:cs="HelveticaNeueLT Std"/>
          <w:sz w:val="22"/>
          <w:szCs w:val="22"/>
        </w:rPr>
      </w:pPr>
      <w:r>
        <w:rPr>
          <w:rFonts w:ascii="HelveticaNeueLT Std" w:hAnsi="HelveticaNeueLT Std" w:cs="HelveticaNeueLT Std"/>
          <w:sz w:val="22"/>
          <w:szCs w:val="22"/>
        </w:rPr>
        <w:t>Trento, 13</w:t>
      </w:r>
      <w:r w:rsidR="00144D90" w:rsidRPr="00693881">
        <w:rPr>
          <w:rFonts w:ascii="HelveticaNeueLT Std" w:hAnsi="HelveticaNeueLT Std" w:cs="HelveticaNeueLT Std"/>
          <w:sz w:val="22"/>
          <w:szCs w:val="22"/>
        </w:rPr>
        <w:t xml:space="preserve"> gennaio</w:t>
      </w:r>
      <w:r>
        <w:rPr>
          <w:rFonts w:ascii="HelveticaNeueLT Std" w:hAnsi="HelveticaNeueLT Std" w:cs="HelveticaNeueLT Std"/>
          <w:sz w:val="22"/>
          <w:szCs w:val="22"/>
        </w:rPr>
        <w:t xml:space="preserve"> 2017</w:t>
      </w:r>
    </w:p>
    <w:sectPr w:rsidR="00E9072D" w:rsidRPr="00693881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F0C" w:rsidRDefault="00416F0C">
      <w:r>
        <w:separator/>
      </w:r>
    </w:p>
  </w:endnote>
  <w:endnote w:type="continuationSeparator" w:id="0">
    <w:p w:rsidR="00416F0C" w:rsidRDefault="00416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BF2" w:rsidRDefault="00667613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60288;visibility:visible;mso-wrap-distance-top:-3e-5mm;mso-wrap-distance-bottom:-3e-5mm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0A0"/>
    </w:tblPr>
    <w:tblGrid>
      <w:gridCol w:w="5116"/>
      <w:gridCol w:w="5116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32BF2" w:rsidRPr="00BC32E2" w:rsidRDefault="00727F9A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 xml:space="preserve">Tel. 0461 219310 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532BF2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F0C" w:rsidRDefault="00416F0C">
      <w:r>
        <w:separator/>
      </w:r>
    </w:p>
  </w:footnote>
  <w:footnote w:type="continuationSeparator" w:id="0">
    <w:p w:rsidR="00416F0C" w:rsidRDefault="00416F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BF2" w:rsidRDefault="00F2166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75pt;height:37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085D"/>
    <w:rsid w:val="000056D9"/>
    <w:rsid w:val="00007C4E"/>
    <w:rsid w:val="000149B0"/>
    <w:rsid w:val="00015447"/>
    <w:rsid w:val="00015A1C"/>
    <w:rsid w:val="00022735"/>
    <w:rsid w:val="00024BE0"/>
    <w:rsid w:val="00026028"/>
    <w:rsid w:val="000309FA"/>
    <w:rsid w:val="000316BF"/>
    <w:rsid w:val="000326FE"/>
    <w:rsid w:val="00037BA6"/>
    <w:rsid w:val="0004239D"/>
    <w:rsid w:val="00042A11"/>
    <w:rsid w:val="0004586F"/>
    <w:rsid w:val="000465D9"/>
    <w:rsid w:val="0005598F"/>
    <w:rsid w:val="00062063"/>
    <w:rsid w:val="0007236C"/>
    <w:rsid w:val="0008639B"/>
    <w:rsid w:val="000A4208"/>
    <w:rsid w:val="000A6D9E"/>
    <w:rsid w:val="000B4A7F"/>
    <w:rsid w:val="000B5572"/>
    <w:rsid w:val="000D3796"/>
    <w:rsid w:val="000D599F"/>
    <w:rsid w:val="000F3CFA"/>
    <w:rsid w:val="000F61CF"/>
    <w:rsid w:val="000F6823"/>
    <w:rsid w:val="00105B32"/>
    <w:rsid w:val="00106353"/>
    <w:rsid w:val="001109DD"/>
    <w:rsid w:val="0012147C"/>
    <w:rsid w:val="00124E49"/>
    <w:rsid w:val="00143EED"/>
    <w:rsid w:val="00144D90"/>
    <w:rsid w:val="001543DA"/>
    <w:rsid w:val="00155174"/>
    <w:rsid w:val="0016511F"/>
    <w:rsid w:val="001675D5"/>
    <w:rsid w:val="00180B14"/>
    <w:rsid w:val="00181CA7"/>
    <w:rsid w:val="001A0144"/>
    <w:rsid w:val="001B0334"/>
    <w:rsid w:val="001D50E4"/>
    <w:rsid w:val="001D737E"/>
    <w:rsid w:val="001D7EB0"/>
    <w:rsid w:val="001E234F"/>
    <w:rsid w:val="001E3323"/>
    <w:rsid w:val="001F2FAF"/>
    <w:rsid w:val="001F5CFC"/>
    <w:rsid w:val="00205C0B"/>
    <w:rsid w:val="002127D1"/>
    <w:rsid w:val="00223FA5"/>
    <w:rsid w:val="00224148"/>
    <w:rsid w:val="00227E33"/>
    <w:rsid w:val="002408CF"/>
    <w:rsid w:val="0025306B"/>
    <w:rsid w:val="00254A93"/>
    <w:rsid w:val="00263165"/>
    <w:rsid w:val="00266862"/>
    <w:rsid w:val="0028162E"/>
    <w:rsid w:val="00291EBE"/>
    <w:rsid w:val="00292E9E"/>
    <w:rsid w:val="00296238"/>
    <w:rsid w:val="002A208D"/>
    <w:rsid w:val="002B55AC"/>
    <w:rsid w:val="002C5808"/>
    <w:rsid w:val="002D1FB3"/>
    <w:rsid w:val="002D489B"/>
    <w:rsid w:val="002E176D"/>
    <w:rsid w:val="002F3E51"/>
    <w:rsid w:val="002F738E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005"/>
    <w:rsid w:val="0037141C"/>
    <w:rsid w:val="003720FD"/>
    <w:rsid w:val="00375E97"/>
    <w:rsid w:val="003765C0"/>
    <w:rsid w:val="00391A08"/>
    <w:rsid w:val="0039429C"/>
    <w:rsid w:val="003B30B2"/>
    <w:rsid w:val="003C4361"/>
    <w:rsid w:val="003D04A4"/>
    <w:rsid w:val="003D1901"/>
    <w:rsid w:val="003D291D"/>
    <w:rsid w:val="003D37DC"/>
    <w:rsid w:val="003D4A11"/>
    <w:rsid w:val="003D6C67"/>
    <w:rsid w:val="003E6047"/>
    <w:rsid w:val="003E7A76"/>
    <w:rsid w:val="003F5B9C"/>
    <w:rsid w:val="00403F8F"/>
    <w:rsid w:val="00405425"/>
    <w:rsid w:val="00413056"/>
    <w:rsid w:val="00416572"/>
    <w:rsid w:val="00416F0C"/>
    <w:rsid w:val="0042505B"/>
    <w:rsid w:val="004264CC"/>
    <w:rsid w:val="00427329"/>
    <w:rsid w:val="004318A6"/>
    <w:rsid w:val="0043509C"/>
    <w:rsid w:val="0043620C"/>
    <w:rsid w:val="00437789"/>
    <w:rsid w:val="00445714"/>
    <w:rsid w:val="0044599E"/>
    <w:rsid w:val="004462AC"/>
    <w:rsid w:val="004468F2"/>
    <w:rsid w:val="0047789A"/>
    <w:rsid w:val="00480166"/>
    <w:rsid w:val="004806A9"/>
    <w:rsid w:val="00480B5D"/>
    <w:rsid w:val="0048410C"/>
    <w:rsid w:val="00491F87"/>
    <w:rsid w:val="00492D40"/>
    <w:rsid w:val="00492E9F"/>
    <w:rsid w:val="00493C28"/>
    <w:rsid w:val="004951ED"/>
    <w:rsid w:val="00497BF2"/>
    <w:rsid w:val="004A3A89"/>
    <w:rsid w:val="004B00D1"/>
    <w:rsid w:val="004B57BD"/>
    <w:rsid w:val="004C3A08"/>
    <w:rsid w:val="004D688B"/>
    <w:rsid w:val="004E4DD5"/>
    <w:rsid w:val="00501087"/>
    <w:rsid w:val="00501B29"/>
    <w:rsid w:val="00502A59"/>
    <w:rsid w:val="005041CA"/>
    <w:rsid w:val="00504F7D"/>
    <w:rsid w:val="005066E6"/>
    <w:rsid w:val="00506A71"/>
    <w:rsid w:val="00507A5C"/>
    <w:rsid w:val="00531AB8"/>
    <w:rsid w:val="00532BF2"/>
    <w:rsid w:val="005407AC"/>
    <w:rsid w:val="0054666B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9222B"/>
    <w:rsid w:val="00595D5D"/>
    <w:rsid w:val="005B0CFF"/>
    <w:rsid w:val="005B52F1"/>
    <w:rsid w:val="005B719A"/>
    <w:rsid w:val="005B7715"/>
    <w:rsid w:val="005D2FDC"/>
    <w:rsid w:val="005D439A"/>
    <w:rsid w:val="005D4982"/>
    <w:rsid w:val="005D5C46"/>
    <w:rsid w:val="005D7AE5"/>
    <w:rsid w:val="005E05D8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5BB4"/>
    <w:rsid w:val="00626885"/>
    <w:rsid w:val="006279DB"/>
    <w:rsid w:val="0063088F"/>
    <w:rsid w:val="0063362B"/>
    <w:rsid w:val="00633CB8"/>
    <w:rsid w:val="006476FE"/>
    <w:rsid w:val="006511B1"/>
    <w:rsid w:val="00657DA6"/>
    <w:rsid w:val="00667613"/>
    <w:rsid w:val="00674ACF"/>
    <w:rsid w:val="00680E46"/>
    <w:rsid w:val="00685A8A"/>
    <w:rsid w:val="00693881"/>
    <w:rsid w:val="00695084"/>
    <w:rsid w:val="0069631E"/>
    <w:rsid w:val="006A4F2B"/>
    <w:rsid w:val="006B05F6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21648"/>
    <w:rsid w:val="00727F9A"/>
    <w:rsid w:val="00736FE2"/>
    <w:rsid w:val="00740896"/>
    <w:rsid w:val="00747238"/>
    <w:rsid w:val="00756614"/>
    <w:rsid w:val="00757FF6"/>
    <w:rsid w:val="00762AB1"/>
    <w:rsid w:val="00766293"/>
    <w:rsid w:val="00773CD5"/>
    <w:rsid w:val="00775AE9"/>
    <w:rsid w:val="007855EA"/>
    <w:rsid w:val="007876D3"/>
    <w:rsid w:val="007A1FEF"/>
    <w:rsid w:val="007B1B55"/>
    <w:rsid w:val="007B4F26"/>
    <w:rsid w:val="007C5B3A"/>
    <w:rsid w:val="007C71CF"/>
    <w:rsid w:val="007D2210"/>
    <w:rsid w:val="007D32CB"/>
    <w:rsid w:val="007D74F6"/>
    <w:rsid w:val="007F3CB9"/>
    <w:rsid w:val="008152A4"/>
    <w:rsid w:val="00816556"/>
    <w:rsid w:val="00822339"/>
    <w:rsid w:val="008343C3"/>
    <w:rsid w:val="008375EB"/>
    <w:rsid w:val="00843362"/>
    <w:rsid w:val="00854DBC"/>
    <w:rsid w:val="0086284C"/>
    <w:rsid w:val="0086532B"/>
    <w:rsid w:val="00865FFB"/>
    <w:rsid w:val="0087173A"/>
    <w:rsid w:val="00877581"/>
    <w:rsid w:val="00883F52"/>
    <w:rsid w:val="00897B30"/>
    <w:rsid w:val="008A4D17"/>
    <w:rsid w:val="008A68A4"/>
    <w:rsid w:val="008B0251"/>
    <w:rsid w:val="008B3018"/>
    <w:rsid w:val="008C06B4"/>
    <w:rsid w:val="008C278E"/>
    <w:rsid w:val="008D7A38"/>
    <w:rsid w:val="008E085D"/>
    <w:rsid w:val="008E294E"/>
    <w:rsid w:val="008E2EAB"/>
    <w:rsid w:val="008E4301"/>
    <w:rsid w:val="008E7779"/>
    <w:rsid w:val="008F3892"/>
    <w:rsid w:val="008F70F4"/>
    <w:rsid w:val="00907E86"/>
    <w:rsid w:val="00911B80"/>
    <w:rsid w:val="0091739B"/>
    <w:rsid w:val="00922C60"/>
    <w:rsid w:val="009256CF"/>
    <w:rsid w:val="00927A5E"/>
    <w:rsid w:val="00944481"/>
    <w:rsid w:val="0094475B"/>
    <w:rsid w:val="00945041"/>
    <w:rsid w:val="0094516A"/>
    <w:rsid w:val="00946A67"/>
    <w:rsid w:val="00967803"/>
    <w:rsid w:val="0097353E"/>
    <w:rsid w:val="00980A04"/>
    <w:rsid w:val="00986618"/>
    <w:rsid w:val="009B0B02"/>
    <w:rsid w:val="009B3A8D"/>
    <w:rsid w:val="009B40D5"/>
    <w:rsid w:val="009B6B12"/>
    <w:rsid w:val="009B7BBB"/>
    <w:rsid w:val="009C469A"/>
    <w:rsid w:val="009C5BE0"/>
    <w:rsid w:val="009D4B28"/>
    <w:rsid w:val="009D4E28"/>
    <w:rsid w:val="009E25CE"/>
    <w:rsid w:val="009E687B"/>
    <w:rsid w:val="009F081D"/>
    <w:rsid w:val="009F320D"/>
    <w:rsid w:val="009F4FEE"/>
    <w:rsid w:val="009F5982"/>
    <w:rsid w:val="00A07045"/>
    <w:rsid w:val="00A20FBF"/>
    <w:rsid w:val="00A30A29"/>
    <w:rsid w:val="00A30FC5"/>
    <w:rsid w:val="00A44ABF"/>
    <w:rsid w:val="00A4665C"/>
    <w:rsid w:val="00A47B80"/>
    <w:rsid w:val="00A63580"/>
    <w:rsid w:val="00A6659F"/>
    <w:rsid w:val="00A73881"/>
    <w:rsid w:val="00A753A0"/>
    <w:rsid w:val="00A75E4B"/>
    <w:rsid w:val="00A80C09"/>
    <w:rsid w:val="00A81FED"/>
    <w:rsid w:val="00A857A5"/>
    <w:rsid w:val="00A915C4"/>
    <w:rsid w:val="00A94801"/>
    <w:rsid w:val="00AA11FB"/>
    <w:rsid w:val="00AA3B9B"/>
    <w:rsid w:val="00AB1C5D"/>
    <w:rsid w:val="00AC0548"/>
    <w:rsid w:val="00AC3941"/>
    <w:rsid w:val="00AC4649"/>
    <w:rsid w:val="00AC722E"/>
    <w:rsid w:val="00AE40C0"/>
    <w:rsid w:val="00AE48C1"/>
    <w:rsid w:val="00AF111A"/>
    <w:rsid w:val="00AF340B"/>
    <w:rsid w:val="00AF34F4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5305C"/>
    <w:rsid w:val="00B62FE6"/>
    <w:rsid w:val="00B72C4F"/>
    <w:rsid w:val="00B80604"/>
    <w:rsid w:val="00B80837"/>
    <w:rsid w:val="00B90C6D"/>
    <w:rsid w:val="00B955B7"/>
    <w:rsid w:val="00BA5CC1"/>
    <w:rsid w:val="00BA6F03"/>
    <w:rsid w:val="00BB1F74"/>
    <w:rsid w:val="00BC32E2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571BB"/>
    <w:rsid w:val="00C6335A"/>
    <w:rsid w:val="00C67987"/>
    <w:rsid w:val="00C72E17"/>
    <w:rsid w:val="00C77D5E"/>
    <w:rsid w:val="00CB17A0"/>
    <w:rsid w:val="00CB22DD"/>
    <w:rsid w:val="00CC6089"/>
    <w:rsid w:val="00CD41FE"/>
    <w:rsid w:val="00CD6DCE"/>
    <w:rsid w:val="00CD6F60"/>
    <w:rsid w:val="00CE0C61"/>
    <w:rsid w:val="00CE1877"/>
    <w:rsid w:val="00CE3174"/>
    <w:rsid w:val="00CF6B2E"/>
    <w:rsid w:val="00CF7D6F"/>
    <w:rsid w:val="00D13B47"/>
    <w:rsid w:val="00D165D8"/>
    <w:rsid w:val="00D17221"/>
    <w:rsid w:val="00D21273"/>
    <w:rsid w:val="00D222C7"/>
    <w:rsid w:val="00D24380"/>
    <w:rsid w:val="00D30BEE"/>
    <w:rsid w:val="00D340B4"/>
    <w:rsid w:val="00D41478"/>
    <w:rsid w:val="00D519CC"/>
    <w:rsid w:val="00D700A6"/>
    <w:rsid w:val="00D84CCD"/>
    <w:rsid w:val="00D9793F"/>
    <w:rsid w:val="00DA31F0"/>
    <w:rsid w:val="00DB7CD5"/>
    <w:rsid w:val="00DC33F1"/>
    <w:rsid w:val="00DC3AB0"/>
    <w:rsid w:val="00DC78DE"/>
    <w:rsid w:val="00DC7E96"/>
    <w:rsid w:val="00DD0CCA"/>
    <w:rsid w:val="00DF1C28"/>
    <w:rsid w:val="00DF7107"/>
    <w:rsid w:val="00DF72F5"/>
    <w:rsid w:val="00DF78F4"/>
    <w:rsid w:val="00E05136"/>
    <w:rsid w:val="00E05D2B"/>
    <w:rsid w:val="00E06287"/>
    <w:rsid w:val="00E1324B"/>
    <w:rsid w:val="00E142B5"/>
    <w:rsid w:val="00E1605D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0119"/>
    <w:rsid w:val="00E9072D"/>
    <w:rsid w:val="00E92A2D"/>
    <w:rsid w:val="00E92D4E"/>
    <w:rsid w:val="00E92DD3"/>
    <w:rsid w:val="00E94681"/>
    <w:rsid w:val="00E979BB"/>
    <w:rsid w:val="00EA71D7"/>
    <w:rsid w:val="00EB3210"/>
    <w:rsid w:val="00EB45B9"/>
    <w:rsid w:val="00EB7950"/>
    <w:rsid w:val="00EB7C90"/>
    <w:rsid w:val="00EC7DA1"/>
    <w:rsid w:val="00EF0414"/>
    <w:rsid w:val="00EF25B9"/>
    <w:rsid w:val="00F073D7"/>
    <w:rsid w:val="00F0789B"/>
    <w:rsid w:val="00F07E4B"/>
    <w:rsid w:val="00F1772B"/>
    <w:rsid w:val="00F2166C"/>
    <w:rsid w:val="00F22DE8"/>
    <w:rsid w:val="00F262B7"/>
    <w:rsid w:val="00F26490"/>
    <w:rsid w:val="00F30245"/>
    <w:rsid w:val="00F30D72"/>
    <w:rsid w:val="00F3242F"/>
    <w:rsid w:val="00F324C1"/>
    <w:rsid w:val="00F3475E"/>
    <w:rsid w:val="00F353AC"/>
    <w:rsid w:val="00F4110F"/>
    <w:rsid w:val="00F4489C"/>
    <w:rsid w:val="00F45EC3"/>
    <w:rsid w:val="00F461E3"/>
    <w:rsid w:val="00F50635"/>
    <w:rsid w:val="00F52838"/>
    <w:rsid w:val="00F52F9D"/>
    <w:rsid w:val="00F82F57"/>
    <w:rsid w:val="00FA1D45"/>
    <w:rsid w:val="00FA5D6B"/>
    <w:rsid w:val="00FA5F82"/>
    <w:rsid w:val="00FA61AC"/>
    <w:rsid w:val="00FB60F6"/>
    <w:rsid w:val="00FD11A2"/>
    <w:rsid w:val="00FD44BF"/>
    <w:rsid w:val="00FD48B6"/>
    <w:rsid w:val="00FD7126"/>
    <w:rsid w:val="00FD7E95"/>
    <w:rsid w:val="00FE5BFD"/>
    <w:rsid w:val="00FE5D1D"/>
    <w:rsid w:val="00FF188A"/>
    <w:rsid w:val="00FF1CA4"/>
    <w:rsid w:val="00FF6918"/>
    <w:rsid w:val="00FF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50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EF25B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EF25B9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5B9"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F25B9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CE0C6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CE0C61"/>
  </w:style>
  <w:style w:type="character" w:styleId="Enfasigrassetto">
    <w:name w:val="Strong"/>
    <w:basedOn w:val="Carpredefinitoparagrafo"/>
    <w:uiPriority w:val="22"/>
    <w:qFormat/>
    <w:rsid w:val="00CE0C61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50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log.visittrentino.it/rifugi-aperti-inver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56</TotalTime>
  <Pages>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Fontana Marco</dc:creator>
  <cp:lastModifiedBy>marzia.bortolameotti</cp:lastModifiedBy>
  <cp:revision>14</cp:revision>
  <cp:lastPrinted>2017-01-13T08:15:00Z</cp:lastPrinted>
  <dcterms:created xsi:type="dcterms:W3CDTF">2017-01-12T10:05:00Z</dcterms:created>
  <dcterms:modified xsi:type="dcterms:W3CDTF">2017-01-13T13:25:00Z</dcterms:modified>
</cp:coreProperties>
</file>